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9E2CF" w14:textId="77777777" w:rsidR="002C72A6" w:rsidRDefault="002C72A6" w:rsidP="002C72A6">
      <w:pPr>
        <w:rPr>
          <w:b/>
        </w:rPr>
      </w:pPr>
      <w:r>
        <w:rPr>
          <w:b/>
        </w:rPr>
        <w:t>PRESSEMITTEILUNG</w:t>
      </w:r>
    </w:p>
    <w:p w14:paraId="322ECD6E" w14:textId="138B1D70" w:rsidR="002C72A6" w:rsidRDefault="002C72A6" w:rsidP="002C72A6">
      <w:pPr>
        <w:rPr>
          <w:sz w:val="16"/>
          <w:szCs w:val="16"/>
        </w:rPr>
      </w:pPr>
      <w:r w:rsidRPr="006C3D46">
        <w:rPr>
          <w:sz w:val="16"/>
          <w:szCs w:val="16"/>
        </w:rPr>
        <w:t xml:space="preserve">Heilbronn, </w:t>
      </w:r>
      <w:r w:rsidRPr="006C3D46">
        <w:rPr>
          <w:sz w:val="16"/>
          <w:szCs w:val="16"/>
        </w:rPr>
        <w:fldChar w:fldCharType="begin"/>
      </w:r>
      <w:r w:rsidRPr="006C3D46">
        <w:rPr>
          <w:sz w:val="16"/>
          <w:szCs w:val="16"/>
        </w:rPr>
        <w:instrText xml:space="preserve"> TIME \@ "d. MMMM yyyy" </w:instrText>
      </w:r>
      <w:r w:rsidRPr="006C3D46">
        <w:rPr>
          <w:sz w:val="16"/>
          <w:szCs w:val="16"/>
        </w:rPr>
        <w:fldChar w:fldCharType="separate"/>
      </w:r>
      <w:r w:rsidR="0022227D">
        <w:rPr>
          <w:noProof/>
          <w:sz w:val="16"/>
          <w:szCs w:val="16"/>
        </w:rPr>
        <w:t>2. April 2022</w:t>
      </w:r>
      <w:r w:rsidRPr="006C3D46">
        <w:rPr>
          <w:sz w:val="16"/>
          <w:szCs w:val="16"/>
        </w:rPr>
        <w:fldChar w:fldCharType="end"/>
      </w:r>
      <w:r>
        <w:rPr>
          <w:sz w:val="16"/>
          <w:szCs w:val="16"/>
        </w:rPr>
        <w:br/>
      </w:r>
    </w:p>
    <w:p w14:paraId="488BD192" w14:textId="77777777" w:rsidR="002C72A6" w:rsidRPr="0048233C" w:rsidRDefault="002C72A6" w:rsidP="002C72A6"/>
    <w:p w14:paraId="67EDDC94" w14:textId="1B51A8B4" w:rsidR="003F7930" w:rsidRPr="00765E6C" w:rsidRDefault="003F7930" w:rsidP="003F7930">
      <w:pPr>
        <w:rPr>
          <w:b/>
          <w:szCs w:val="20"/>
        </w:rPr>
      </w:pPr>
      <w:bookmarkStart w:id="0" w:name="_GoBack"/>
      <w:r w:rsidRPr="00765E6C">
        <w:rPr>
          <w:b/>
          <w:szCs w:val="20"/>
          <w:highlight w:val="yellow"/>
        </w:rPr>
        <w:t xml:space="preserve">SPERRFRIST: </w:t>
      </w:r>
      <w:r>
        <w:rPr>
          <w:b/>
          <w:szCs w:val="20"/>
          <w:highlight w:val="yellow"/>
        </w:rPr>
        <w:t>02.04.2022</w:t>
      </w:r>
      <w:r w:rsidRPr="00765E6C">
        <w:rPr>
          <w:b/>
          <w:szCs w:val="20"/>
          <w:highlight w:val="yellow"/>
        </w:rPr>
        <w:t xml:space="preserve"> I 1</w:t>
      </w:r>
      <w:r w:rsidR="00FB4B32">
        <w:rPr>
          <w:b/>
          <w:szCs w:val="20"/>
          <w:highlight w:val="yellow"/>
        </w:rPr>
        <w:t>7</w:t>
      </w:r>
      <w:r w:rsidRPr="00765E6C">
        <w:rPr>
          <w:b/>
          <w:szCs w:val="20"/>
          <w:highlight w:val="yellow"/>
        </w:rPr>
        <w:t>:00 Uhr</w:t>
      </w:r>
    </w:p>
    <w:bookmarkEnd w:id="0"/>
    <w:p w14:paraId="2B341519" w14:textId="77777777" w:rsidR="003F7930" w:rsidRPr="0048233C" w:rsidRDefault="003F7930" w:rsidP="003F7930"/>
    <w:p w14:paraId="711025B2" w14:textId="77777777" w:rsidR="003F7930" w:rsidRDefault="003F7930" w:rsidP="003F7930">
      <w:pPr>
        <w:rPr>
          <w:sz w:val="22"/>
          <w:szCs w:val="22"/>
        </w:rPr>
      </w:pPr>
    </w:p>
    <w:p w14:paraId="13832044" w14:textId="04BBB521" w:rsidR="003F7930" w:rsidRPr="004249D9" w:rsidRDefault="003F7930" w:rsidP="003F7930">
      <w:pPr>
        <w:rPr>
          <w:sz w:val="22"/>
          <w:szCs w:val="22"/>
        </w:rPr>
      </w:pPr>
      <w:bookmarkStart w:id="1" w:name="_Hlk99803434"/>
      <w:r>
        <w:rPr>
          <w:sz w:val="22"/>
          <w:szCs w:val="22"/>
        </w:rPr>
        <w:t xml:space="preserve">Mit </w:t>
      </w:r>
      <w:r w:rsidR="00554D0E">
        <w:rPr>
          <w:sz w:val="22"/>
          <w:szCs w:val="22"/>
        </w:rPr>
        <w:t xml:space="preserve">innovativen </w:t>
      </w:r>
      <w:r w:rsidR="00B64450">
        <w:rPr>
          <w:sz w:val="22"/>
          <w:szCs w:val="22"/>
        </w:rPr>
        <w:t xml:space="preserve">Projekten </w:t>
      </w:r>
      <w:r>
        <w:rPr>
          <w:sz w:val="22"/>
          <w:szCs w:val="22"/>
        </w:rPr>
        <w:t>zum Bundesfinale</w:t>
      </w:r>
    </w:p>
    <w:bookmarkEnd w:id="1"/>
    <w:p w14:paraId="28799B42" w14:textId="77777777" w:rsidR="003F7930" w:rsidRDefault="003F7930" w:rsidP="003F7930"/>
    <w:p w14:paraId="5C46028D" w14:textId="50FE9F1C" w:rsidR="003F7930" w:rsidRDefault="00554D0E" w:rsidP="003F7930">
      <w:pPr>
        <w:rPr>
          <w:b/>
        </w:rPr>
      </w:pPr>
      <w:bookmarkStart w:id="2" w:name="_Hlk99803461"/>
      <w:r>
        <w:rPr>
          <w:b/>
        </w:rPr>
        <w:t>A</w:t>
      </w:r>
      <w:r w:rsidR="001245A4">
        <w:rPr>
          <w:b/>
        </w:rPr>
        <w:t xml:space="preserve">cht Projekte </w:t>
      </w:r>
      <w:r w:rsidR="00FB4B32">
        <w:rPr>
          <w:b/>
        </w:rPr>
        <w:t>haben</w:t>
      </w:r>
      <w:r w:rsidR="001245A4">
        <w:rPr>
          <w:b/>
        </w:rPr>
        <w:t xml:space="preserve"> sich beim </w:t>
      </w:r>
      <w:r>
        <w:rPr>
          <w:b/>
        </w:rPr>
        <w:t>virtuelle</w:t>
      </w:r>
      <w:r w:rsidR="006F4007">
        <w:rPr>
          <w:b/>
        </w:rPr>
        <w:t>n</w:t>
      </w:r>
      <w:r>
        <w:rPr>
          <w:b/>
        </w:rPr>
        <w:t xml:space="preserve"> </w:t>
      </w:r>
      <w:r w:rsidR="003F7930" w:rsidRPr="00675F18">
        <w:rPr>
          <w:b/>
          <w:i/>
          <w:iCs/>
        </w:rPr>
        <w:t>Landeswettbewerb</w:t>
      </w:r>
      <w:r w:rsidR="003F7930">
        <w:rPr>
          <w:b/>
          <w:i/>
          <w:iCs/>
        </w:rPr>
        <w:t xml:space="preserve"> Jugend forscht </w:t>
      </w:r>
      <w:r w:rsidR="003F7930" w:rsidRPr="00675F18">
        <w:rPr>
          <w:b/>
          <w:i/>
          <w:iCs/>
        </w:rPr>
        <w:t>Baden-Württemberg</w:t>
      </w:r>
      <w:r w:rsidR="003F7930">
        <w:rPr>
          <w:b/>
        </w:rPr>
        <w:t xml:space="preserve"> </w:t>
      </w:r>
      <w:r w:rsidR="00AD5FDB">
        <w:rPr>
          <w:b/>
        </w:rPr>
        <w:t>durchgesetzt</w:t>
      </w:r>
      <w:r w:rsidR="003F7930">
        <w:rPr>
          <w:b/>
        </w:rPr>
        <w:t xml:space="preserve">. </w:t>
      </w:r>
      <w:r w:rsidR="00AD5FDB">
        <w:rPr>
          <w:b/>
        </w:rPr>
        <w:t>Mehrere erste Plätze gab es in den</w:t>
      </w:r>
      <w:r>
        <w:rPr>
          <w:b/>
        </w:rPr>
        <w:t xml:space="preserve"> Fachbereich</w:t>
      </w:r>
      <w:r w:rsidR="00AD5FDB">
        <w:rPr>
          <w:b/>
        </w:rPr>
        <w:t>en</w:t>
      </w:r>
      <w:r w:rsidR="00FB4B32">
        <w:rPr>
          <w:b/>
        </w:rPr>
        <w:t xml:space="preserve"> Physik</w:t>
      </w:r>
      <w:r>
        <w:rPr>
          <w:b/>
        </w:rPr>
        <w:t xml:space="preserve"> </w:t>
      </w:r>
      <w:r w:rsidR="00AD5FDB">
        <w:rPr>
          <w:b/>
        </w:rPr>
        <w:t>und Technik. Die Gewinnerprojekte nehmen nun am Bundesfinale</w:t>
      </w:r>
      <w:r>
        <w:rPr>
          <w:b/>
        </w:rPr>
        <w:t xml:space="preserve"> </w:t>
      </w:r>
      <w:r w:rsidR="00640FD9">
        <w:rPr>
          <w:b/>
        </w:rPr>
        <w:t>des bekannten S</w:t>
      </w:r>
      <w:r w:rsidR="00AD5FDB">
        <w:rPr>
          <w:b/>
        </w:rPr>
        <w:t xml:space="preserve">chüler- und Jugendwettbewerbs </w:t>
      </w:r>
      <w:r>
        <w:rPr>
          <w:b/>
        </w:rPr>
        <w:t xml:space="preserve">Ende Mai in Lübeck </w:t>
      </w:r>
      <w:r w:rsidR="00AD5FDB">
        <w:rPr>
          <w:b/>
        </w:rPr>
        <w:t>teil</w:t>
      </w:r>
      <w:bookmarkEnd w:id="2"/>
      <w:r>
        <w:rPr>
          <w:b/>
        </w:rPr>
        <w:t>.</w:t>
      </w:r>
    </w:p>
    <w:p w14:paraId="04DCB152" w14:textId="77777777" w:rsidR="003F7930" w:rsidRPr="00C53BCD" w:rsidRDefault="003F7930" w:rsidP="003F7930">
      <w:pPr>
        <w:rPr>
          <w:b/>
        </w:rPr>
      </w:pPr>
    </w:p>
    <w:p w14:paraId="218B3EF4" w14:textId="6A24E3CC" w:rsidR="003F7930" w:rsidRDefault="00554D0E" w:rsidP="003F7930">
      <w:bookmarkStart w:id="3" w:name="_Hlk99803511"/>
      <w:r>
        <w:t>Mit</w:t>
      </w:r>
      <w:r w:rsidR="003F7930">
        <w:t xml:space="preserve"> acht Projekte</w:t>
      </w:r>
      <w:r>
        <w:t>n</w:t>
      </w:r>
      <w:r w:rsidR="003F7930">
        <w:t xml:space="preserve"> </w:t>
      </w:r>
      <w:r>
        <w:t>tritt</w:t>
      </w:r>
      <w:r w:rsidR="003F7930">
        <w:t xml:space="preserve"> Baden-Württemberg </w:t>
      </w:r>
      <w:r>
        <w:t>beim</w:t>
      </w:r>
      <w:r w:rsidR="003F7930">
        <w:t xml:space="preserve"> 5</w:t>
      </w:r>
      <w:r>
        <w:t>7</w:t>
      </w:r>
      <w:r w:rsidR="00671BEF">
        <w:t xml:space="preserve">. Bundesfinale Jugend forscht </w:t>
      </w:r>
      <w:r w:rsidR="003F7930">
        <w:t xml:space="preserve">vom 26. bis </w:t>
      </w:r>
      <w:r w:rsidR="00671BEF">
        <w:t>29</w:t>
      </w:r>
      <w:r w:rsidR="003F7930">
        <w:t xml:space="preserve">. Mai </w:t>
      </w:r>
      <w:r w:rsidR="00671BEF">
        <w:t>in Lübeck an</w:t>
      </w:r>
      <w:r w:rsidR="003F7930">
        <w:t xml:space="preserve">. </w:t>
      </w:r>
      <w:r w:rsidR="00671BEF">
        <w:t xml:space="preserve">Kurios dabei: Aus dem Fachbereich Physik konnten sich zwei und aus dem Fachbereich Technik gleich drei Projekte qualifizieren. </w:t>
      </w:r>
      <w:r w:rsidR="003F7930">
        <w:t>„</w:t>
      </w:r>
      <w:r w:rsidR="008160F7">
        <w:t xml:space="preserve">Die Qualität der eingereichten Projekte ist </w:t>
      </w:r>
      <w:r w:rsidR="006F4007">
        <w:t xml:space="preserve">in </w:t>
      </w:r>
      <w:r w:rsidR="008160F7">
        <w:t>diese</w:t>
      </w:r>
      <w:r w:rsidR="006F4007">
        <w:t>m</w:t>
      </w:r>
      <w:r w:rsidR="008160F7">
        <w:t xml:space="preserve"> Jahr auf einem außerordentlichen Niveau. Da fiel der Jury die Prämierung besonders schwer</w:t>
      </w:r>
      <w:r w:rsidR="005D5510">
        <w:t xml:space="preserve"> </w:t>
      </w:r>
      <w:r w:rsidR="003F7930">
        <w:t xml:space="preserve">“, </w:t>
      </w:r>
      <w:r w:rsidR="008160F7">
        <w:t>erklärt</w:t>
      </w:r>
      <w:r w:rsidR="003F7930">
        <w:t xml:space="preserve"> Landeswettbewerbsleiterin Dr. Marianne Rädle </w:t>
      </w:r>
      <w:r w:rsidR="008160F7">
        <w:t>die Besonderheit bei der Prämierung</w:t>
      </w:r>
      <w:r w:rsidR="003F7930">
        <w:t>. „</w:t>
      </w:r>
      <w:r w:rsidR="008160F7">
        <w:t xml:space="preserve">Dass Baden-Württemberg ein Tüftler- und Erfinderland ist, beweist die hohe Leistungsdichte im </w:t>
      </w:r>
      <w:r w:rsidR="003B235E">
        <w:t>Fachbereich Technik</w:t>
      </w:r>
      <w:r w:rsidR="003F7930">
        <w:t xml:space="preserve">“, so </w:t>
      </w:r>
      <w:proofErr w:type="gramStart"/>
      <w:r w:rsidR="003F7930">
        <w:t>Rädle</w:t>
      </w:r>
      <w:proofErr w:type="gramEnd"/>
      <w:r w:rsidR="003F7930">
        <w:t xml:space="preserve"> weiter.</w:t>
      </w:r>
    </w:p>
    <w:p w14:paraId="75FAD7E6" w14:textId="77777777" w:rsidR="003F7930" w:rsidRDefault="003F7930" w:rsidP="003F7930"/>
    <w:p w14:paraId="6B5A8FE9" w14:textId="382EE80D" w:rsidR="004D3BD9" w:rsidRDefault="00B64450" w:rsidP="004D3BD9">
      <w:r>
        <w:rPr>
          <w:b/>
        </w:rPr>
        <w:t>Einklang von Wirtschaft und Natur</w:t>
      </w:r>
      <w:r w:rsidR="003F7930">
        <w:rPr>
          <w:b/>
        </w:rPr>
        <w:br/>
      </w:r>
      <w:r w:rsidR="004D3BD9">
        <w:t>Im Fachgebiet Arbeitswelt holte</w:t>
      </w:r>
      <w:r w:rsidR="003F7930">
        <w:t xml:space="preserve"> sich </w:t>
      </w:r>
      <w:r w:rsidR="004D3BD9">
        <w:t xml:space="preserve">Luise Florentine Mast </w:t>
      </w:r>
      <w:r w:rsidR="00AD5FDB">
        <w:t xml:space="preserve">(18 Jahre) </w:t>
      </w:r>
      <w:r w:rsidR="004D3BD9">
        <w:t>vom Jugendforschungszentrum Schwarzwald-Schönbuch in Nagold den Landessieg</w:t>
      </w:r>
      <w:r w:rsidR="003F7930">
        <w:t xml:space="preserve">. </w:t>
      </w:r>
      <w:r w:rsidR="004D3BD9">
        <w:t xml:space="preserve">Nach aufwendigen Testreihen hat sie einen Filter </w:t>
      </w:r>
      <w:r w:rsidR="00274062">
        <w:t xml:space="preserve">für Waschmaschinen </w:t>
      </w:r>
      <w:r w:rsidR="004D3BD9">
        <w:t>entwickelt, der verhindert</w:t>
      </w:r>
      <w:r w:rsidR="00AD5FDB">
        <w:t>,</w:t>
      </w:r>
      <w:r w:rsidR="00274062">
        <w:t xml:space="preserve"> das</w:t>
      </w:r>
      <w:r w:rsidR="00AD5FDB">
        <w:t>s</w:t>
      </w:r>
      <w:r w:rsidR="00274062">
        <w:t xml:space="preserve"> </w:t>
      </w:r>
      <w:r w:rsidR="004D3BD9">
        <w:t xml:space="preserve">Mikroplastik aus </w:t>
      </w:r>
      <w:r w:rsidR="00640FD9">
        <w:t xml:space="preserve">der </w:t>
      </w:r>
      <w:r w:rsidR="004D3BD9">
        <w:t>Kleidung beim Waschen in die Umwelt gelangt</w:t>
      </w:r>
      <w:r w:rsidR="00274062">
        <w:t>.</w:t>
      </w:r>
      <w:r w:rsidR="004D3BD9">
        <w:t xml:space="preserve"> </w:t>
      </w:r>
    </w:p>
    <w:p w14:paraId="7730B828" w14:textId="65F127A7" w:rsidR="003B235E" w:rsidRDefault="003B235E" w:rsidP="003B235E">
      <w:r>
        <w:t>Herkömmliches Plastik ist ein Umweltproblem. Deshalb entwickelten Nathanael Daniel Strom und Roland Grimm im Schülerforschungszentrum Südwürttemberg in Tuttlingen eine umweltfreundliche Alternative. Die beiden 17-Jährigen stellten einen Kunststoff auf der Basis von Algen</w:t>
      </w:r>
      <w:r w:rsidR="006F4007">
        <w:t xml:space="preserve"> her</w:t>
      </w:r>
      <w:r>
        <w:t>. Die Jury war überzeugt und vergab für das Projekt mit dem Titel „Biopolymer auf Algenbasis“ den ersten Preis im Fachbereich Chemie.</w:t>
      </w:r>
    </w:p>
    <w:p w14:paraId="52ABCDC7" w14:textId="77777777" w:rsidR="003B235E" w:rsidRDefault="003B235E" w:rsidP="003B235E"/>
    <w:p w14:paraId="714C1FE0" w14:textId="265DD6D3" w:rsidR="00B64450" w:rsidRDefault="00737588" w:rsidP="003F7930">
      <w:r>
        <w:rPr>
          <w:b/>
        </w:rPr>
        <w:t>Ordnung im System</w:t>
      </w:r>
      <w:r w:rsidR="003F7930">
        <w:rPr>
          <w:b/>
        </w:rPr>
        <w:br/>
      </w:r>
      <w:proofErr w:type="gramStart"/>
      <w:r w:rsidR="00274062">
        <w:t>Ziemlich</w:t>
      </w:r>
      <w:proofErr w:type="gramEnd"/>
      <w:r w:rsidR="00274062">
        <w:t xml:space="preserve"> chaotisch geht es teilweise in der analytischen Zahlentheorie </w:t>
      </w:r>
      <w:r w:rsidR="003115E9">
        <w:t xml:space="preserve">zu. Mit seinem Projekt „Neue algebraische und topologische Strukturen auf den Multiplikativen Funktionen“ bringt </w:t>
      </w:r>
      <w:proofErr w:type="spellStart"/>
      <w:r w:rsidR="003115E9">
        <w:t>Ritvij</w:t>
      </w:r>
      <w:proofErr w:type="spellEnd"/>
      <w:r w:rsidR="003115E9">
        <w:t xml:space="preserve"> Singh </w:t>
      </w:r>
      <w:r w:rsidR="00226F86">
        <w:t xml:space="preserve">(15 Jahre) </w:t>
      </w:r>
      <w:r w:rsidR="003115E9">
        <w:t xml:space="preserve">vom Gymnasium Unterrieden in Sindelfingen Ordnung ins System und freut sich über den Landessieg im Fachgebiet Mathematik/Informatik. </w:t>
      </w:r>
    </w:p>
    <w:p w14:paraId="5BF227F5" w14:textId="66190AC2" w:rsidR="00737588" w:rsidRDefault="00B64450" w:rsidP="003F7930">
      <w:r>
        <w:lastRenderedPageBreak/>
        <w:t xml:space="preserve">Im Fachbereich Physik gibt es zwei Landessieger: </w:t>
      </w:r>
      <w:r w:rsidR="00AD5FDB">
        <w:t xml:space="preserve">Die 16-jährige </w:t>
      </w:r>
      <w:r w:rsidR="00640FD9">
        <w:t>Verona Mift</w:t>
      </w:r>
      <w:r>
        <w:t xml:space="preserve">ari und </w:t>
      </w:r>
      <w:r w:rsidR="00AD5FDB">
        <w:t xml:space="preserve">der 15-jährige </w:t>
      </w:r>
      <w:r>
        <w:t xml:space="preserve">Florian Bauer vom </w:t>
      </w:r>
      <w:proofErr w:type="spellStart"/>
      <w:r w:rsidR="00DC2BE3">
        <w:t>phaenovum</w:t>
      </w:r>
      <w:proofErr w:type="spellEnd"/>
      <w:r w:rsidR="00DC2BE3">
        <w:t xml:space="preserve"> Schülerforschungszentrum</w:t>
      </w:r>
      <w:r>
        <w:t xml:space="preserve"> Lörrach</w:t>
      </w:r>
      <w:r w:rsidR="00DC2BE3">
        <w:t>-Dreiländereck</w:t>
      </w:r>
      <w:r>
        <w:t xml:space="preserve"> überzeugten die Jury mit </w:t>
      </w:r>
      <w:r w:rsidR="009A70D4">
        <w:t xml:space="preserve">ihrer Auswertung zur Physik des Rotationspendels. Dabei </w:t>
      </w:r>
      <w:r w:rsidR="00DC2BE3">
        <w:t xml:space="preserve">beschäftigten sie sich unter anderem mit der Frage, wie die Periodendauer und die Geschwindigkeit der Kugeln am Pendel beeinflusst werden. </w:t>
      </w:r>
      <w:r w:rsidR="003B235E">
        <w:br/>
      </w:r>
      <w:r w:rsidR="00737588">
        <w:t>Viele Menschen haben schon in den en</w:t>
      </w:r>
      <w:r w:rsidR="006F4007">
        <w:t>gen Hals einer Flasche geblasen</w:t>
      </w:r>
      <w:r w:rsidR="00737588">
        <w:t xml:space="preserve"> </w:t>
      </w:r>
      <w:r w:rsidR="006F4007">
        <w:t>und damit</w:t>
      </w:r>
      <w:r w:rsidR="00737588">
        <w:t xml:space="preserve"> Töne </w:t>
      </w:r>
      <w:r w:rsidR="006F4007">
        <w:t>erzeugt</w:t>
      </w:r>
      <w:r w:rsidR="00737588">
        <w:t xml:space="preserve">. Doch welchen Einfluss haben eigentlich Flaschengröße und die Füllhöhe auf den erzeugten Klang? </w:t>
      </w:r>
      <w:r w:rsidR="00AD5FDB">
        <w:t>D</w:t>
      </w:r>
      <w:r w:rsidR="00737588">
        <w:t xml:space="preserve">ieser Frage ging die zweite </w:t>
      </w:r>
      <w:r w:rsidR="006F4007">
        <w:t>Physik-</w:t>
      </w:r>
      <w:r w:rsidR="00737588">
        <w:t xml:space="preserve">Landessiegerin Stefanie </w:t>
      </w:r>
      <w:proofErr w:type="spellStart"/>
      <w:r w:rsidR="00737588">
        <w:t>Hövermann</w:t>
      </w:r>
      <w:proofErr w:type="spellEnd"/>
      <w:r w:rsidR="00737588">
        <w:t xml:space="preserve"> </w:t>
      </w:r>
      <w:r w:rsidR="00AD5FDB">
        <w:t xml:space="preserve">(18 Jahre) </w:t>
      </w:r>
      <w:r w:rsidR="00737588">
        <w:t xml:space="preserve">von der Stephen-Hawking-Schule in Neckargemünd auf den Grund. </w:t>
      </w:r>
    </w:p>
    <w:p w14:paraId="68859E9F" w14:textId="77777777" w:rsidR="00737588" w:rsidRDefault="00737588" w:rsidP="003F7930"/>
    <w:p w14:paraId="12C4C4AE" w14:textId="77777777" w:rsidR="003B235E" w:rsidRPr="00C074F1" w:rsidRDefault="003B235E" w:rsidP="003B235E">
      <w:pPr>
        <w:rPr>
          <w:b/>
        </w:rPr>
      </w:pPr>
      <w:r>
        <w:rPr>
          <w:b/>
        </w:rPr>
        <w:t xml:space="preserve">Technikland Baden-Württemberg: Mehrere Siegerprojekte </w:t>
      </w:r>
    </w:p>
    <w:p w14:paraId="21B9F538" w14:textId="69BEB055" w:rsidR="003B235E" w:rsidRDefault="006F4007" w:rsidP="003B235E">
      <w:r>
        <w:t>Auch i</w:t>
      </w:r>
      <w:r w:rsidR="003B235E">
        <w:t xml:space="preserve">m Fachbereich Technik vergab die Jury </w:t>
      </w:r>
      <w:r w:rsidR="00AD5FDB">
        <w:t>mehrfach</w:t>
      </w:r>
      <w:r w:rsidR="00640FD9">
        <w:t xml:space="preserve"> </w:t>
      </w:r>
      <w:r w:rsidR="003B235E">
        <w:t xml:space="preserve">den ersten Platz. Einer der Sieger ist Felix </w:t>
      </w:r>
      <w:proofErr w:type="spellStart"/>
      <w:r w:rsidR="003B235E">
        <w:t>Buchta</w:t>
      </w:r>
      <w:proofErr w:type="spellEnd"/>
      <w:r w:rsidR="003B235E">
        <w:t xml:space="preserve"> mit seinem Projekt „Training mit 3G“. Der 16-</w:t>
      </w:r>
      <w:proofErr w:type="gramStart"/>
      <w:r w:rsidR="003B235E">
        <w:t>Jährige</w:t>
      </w:r>
      <w:proofErr w:type="gramEnd"/>
      <w:r w:rsidR="003B235E">
        <w:t xml:space="preserve"> entwickelte im Jugendforschungszentrum Energie und Umwelt in Sindelfingen ein System für </w:t>
      </w:r>
      <w:r>
        <w:t xml:space="preserve">ein </w:t>
      </w:r>
      <w:r w:rsidR="003B235E">
        <w:t>Reha-Training in Echtzeit</w:t>
      </w:r>
      <w:r>
        <w:t>, das</w:t>
      </w:r>
      <w:r w:rsidR="003B235E">
        <w:t xml:space="preserve"> auf Distanz</w:t>
      </w:r>
      <w:r>
        <w:t xml:space="preserve"> durchgeführt werden kann</w:t>
      </w:r>
      <w:r w:rsidR="003B235E">
        <w:t xml:space="preserve">. </w:t>
      </w:r>
      <w:r>
        <w:t>Dazu</w:t>
      </w:r>
      <w:r w:rsidR="003B235E">
        <w:t xml:space="preserve"> erfasst </w:t>
      </w:r>
      <w:r>
        <w:t xml:space="preserve">das System </w:t>
      </w:r>
      <w:r w:rsidR="003B235E">
        <w:t xml:space="preserve">über Sensoren die Bewegungen und den Puls des Trainierenden. Die Daten werden an die therapierende Person in Form eines virtuellen Menschen in 3D übermittelt. </w:t>
      </w:r>
    </w:p>
    <w:p w14:paraId="76012D0C" w14:textId="6EF20E2C" w:rsidR="003B235E" w:rsidRDefault="003B235E" w:rsidP="003B235E">
      <w:r>
        <w:t xml:space="preserve">Ebenfalls einen ersten Preis erhielt Nicholas Dahlke </w:t>
      </w:r>
      <w:r w:rsidR="00640FD9">
        <w:t xml:space="preserve">(15 Jahre) </w:t>
      </w:r>
      <w:r>
        <w:t xml:space="preserve">vom </w:t>
      </w:r>
      <w:proofErr w:type="spellStart"/>
      <w:r>
        <w:t>phaenovum</w:t>
      </w:r>
      <w:proofErr w:type="spellEnd"/>
      <w:r>
        <w:t xml:space="preserve"> Schülerforschungszentrum Lörrach-Dreiländereck. Er baute die Sternwarte Gersbach so um, dass nun eine Bedienung aus der Ferne möglich ist. Dafür arbeitete er an der Steuerung des Sternwartendachs, konstruierte einen Teleskopdeckel mit Motor, installierte Geräte zur Wetterüberwachung und realisierte </w:t>
      </w:r>
      <w:r w:rsidR="006F4007">
        <w:t>die</w:t>
      </w:r>
      <w:r>
        <w:t xml:space="preserve"> Steuerung über eine Software.</w:t>
      </w:r>
    </w:p>
    <w:p w14:paraId="262A1F0B" w14:textId="11084380" w:rsidR="003B235E" w:rsidRDefault="003B235E" w:rsidP="003B235E">
      <w:r>
        <w:t xml:space="preserve">Im Fachbereich </w:t>
      </w:r>
      <w:proofErr w:type="gramStart"/>
      <w:r>
        <w:t>Interdisziplinär</w:t>
      </w:r>
      <w:proofErr w:type="gramEnd"/>
      <w:r>
        <w:t xml:space="preserve"> begeisterten Jonathan Freiwald, Florian </w:t>
      </w:r>
      <w:proofErr w:type="spellStart"/>
      <w:r>
        <w:t>Papsdorf</w:t>
      </w:r>
      <w:proofErr w:type="spellEnd"/>
      <w:r>
        <w:t xml:space="preserve"> und Jonas </w:t>
      </w:r>
      <w:proofErr w:type="spellStart"/>
      <w:r>
        <w:t>Nothhelfer</w:t>
      </w:r>
      <w:proofErr w:type="spellEnd"/>
      <w:r>
        <w:t xml:space="preserve"> (alle Friedrich-List-Gymnasium in As</w:t>
      </w:r>
      <w:r w:rsidR="00602537">
        <w:t>p</w:t>
      </w:r>
      <w:r>
        <w:t xml:space="preserve">erg) die Jury. Für ihr </w:t>
      </w:r>
      <w:r w:rsidR="006F4007">
        <w:t>Technik-</w:t>
      </w:r>
      <w:r>
        <w:t xml:space="preserve">Projekt „Recycling von OP-Masken“ entwickelten und bauten die 17-Jährigen eine spezielle Apparatur. Mit dieser können Bakterien, Viren und Pilze getötet sowie Schmutz aus der Maske gelöst werden. Dadurch ist es möglich, den Kunststoff Polypropylen (PP), der in den Masken steckt, zu recyceln. </w:t>
      </w:r>
    </w:p>
    <w:p w14:paraId="47295E73" w14:textId="77777777" w:rsidR="003B235E" w:rsidRDefault="003B235E" w:rsidP="003B235E"/>
    <w:p w14:paraId="2F9760D8" w14:textId="77777777" w:rsidR="00654489" w:rsidRDefault="00654489" w:rsidP="003F7930">
      <w:pPr>
        <w:rPr>
          <w:b/>
        </w:rPr>
      </w:pPr>
      <w:r>
        <w:rPr>
          <w:b/>
        </w:rPr>
        <w:t>Virtuelle Siegerehrung</w:t>
      </w:r>
    </w:p>
    <w:p w14:paraId="76031765" w14:textId="5576CA1B" w:rsidR="00654489" w:rsidRDefault="0017389E" w:rsidP="00654489">
      <w:pPr>
        <w:shd w:val="clear" w:color="auto" w:fill="FFFFFF"/>
        <w:textAlignment w:val="baseline"/>
        <w:rPr>
          <w:color w:val="000000"/>
        </w:rPr>
      </w:pPr>
      <w:r w:rsidRPr="00654489">
        <w:rPr>
          <w:rFonts w:cs="Arial"/>
          <w:color w:val="000000"/>
          <w:szCs w:val="20"/>
          <w:shd w:val="clear" w:color="auto" w:fill="FFFFFF"/>
        </w:rPr>
        <w:t xml:space="preserve">Auch 2022 </w:t>
      </w:r>
      <w:r w:rsidR="00654489">
        <w:rPr>
          <w:rFonts w:cs="Arial"/>
          <w:color w:val="000000"/>
          <w:szCs w:val="20"/>
          <w:shd w:val="clear" w:color="auto" w:fill="FFFFFF"/>
        </w:rPr>
        <w:t>fand</w:t>
      </w:r>
      <w:r w:rsidRPr="00654489">
        <w:rPr>
          <w:rFonts w:cs="Arial"/>
          <w:color w:val="000000"/>
          <w:szCs w:val="20"/>
          <w:shd w:val="clear" w:color="auto" w:fill="FFFFFF"/>
        </w:rPr>
        <w:t xml:space="preserve"> der Landeswettbewerb Baden-Württemberg als rein virtuelle Veranstaltung statt</w:t>
      </w:r>
      <w:r w:rsidR="00654489">
        <w:rPr>
          <w:rFonts w:cs="Arial"/>
          <w:color w:val="000000"/>
          <w:szCs w:val="20"/>
          <w:shd w:val="clear" w:color="auto" w:fill="FFFFFF"/>
        </w:rPr>
        <w:t>. D</w:t>
      </w:r>
      <w:r w:rsidRPr="00654489">
        <w:rPr>
          <w:rFonts w:cs="Arial"/>
          <w:color w:val="000000"/>
          <w:szCs w:val="20"/>
          <w:shd w:val="clear" w:color="auto" w:fill="FFFFFF"/>
        </w:rPr>
        <w:t xml:space="preserve">ie Projektpräsentationen, die Jurierungen und die Jury-Feedbackgespräche </w:t>
      </w:r>
      <w:r w:rsidR="00654489">
        <w:rPr>
          <w:rFonts w:cs="Arial"/>
          <w:color w:val="000000"/>
          <w:szCs w:val="20"/>
          <w:shd w:val="clear" w:color="auto" w:fill="FFFFFF"/>
        </w:rPr>
        <w:t>erfolgten über</w:t>
      </w:r>
      <w:r w:rsidRPr="00654489">
        <w:rPr>
          <w:rFonts w:cs="Arial"/>
          <w:color w:val="000000"/>
          <w:szCs w:val="20"/>
          <w:shd w:val="clear" w:color="auto" w:fill="FFFFFF"/>
        </w:rPr>
        <w:t xml:space="preserve"> </w:t>
      </w:r>
      <w:r w:rsidR="00654489">
        <w:rPr>
          <w:rFonts w:cs="Arial"/>
          <w:color w:val="000000"/>
          <w:szCs w:val="20"/>
          <w:shd w:val="clear" w:color="auto" w:fill="FFFFFF"/>
        </w:rPr>
        <w:t>die</w:t>
      </w:r>
      <w:r w:rsidRPr="00654489">
        <w:rPr>
          <w:rFonts w:cs="Arial"/>
          <w:color w:val="000000"/>
          <w:szCs w:val="20"/>
          <w:shd w:val="clear" w:color="auto" w:fill="FFFFFF"/>
        </w:rPr>
        <w:t xml:space="preserve"> Event-Plattform „</w:t>
      </w:r>
      <w:proofErr w:type="spellStart"/>
      <w:r w:rsidRPr="00654489">
        <w:rPr>
          <w:rFonts w:cs="Arial"/>
          <w:color w:val="000000"/>
          <w:szCs w:val="20"/>
          <w:shd w:val="clear" w:color="auto" w:fill="FFFFFF"/>
        </w:rPr>
        <w:t>Veertly</w:t>
      </w:r>
      <w:proofErr w:type="spellEnd"/>
      <w:r w:rsidRPr="00654489">
        <w:rPr>
          <w:rFonts w:cs="Arial"/>
          <w:color w:val="000000"/>
          <w:szCs w:val="20"/>
          <w:shd w:val="clear" w:color="auto" w:fill="FFFFFF"/>
        </w:rPr>
        <w:t xml:space="preserve">“ </w:t>
      </w:r>
      <w:r w:rsidR="00654489">
        <w:rPr>
          <w:rFonts w:cs="Arial"/>
          <w:color w:val="000000"/>
          <w:szCs w:val="20"/>
          <w:shd w:val="clear" w:color="auto" w:fill="FFFFFF"/>
        </w:rPr>
        <w:t xml:space="preserve">und die Siegerehrung am 2. April lief live gestreamt über den YouTube-Kanal der Pateninstitution experimenta. Auf der Website </w:t>
      </w:r>
      <w:hyperlink r:id="rId6" w:history="1">
        <w:r w:rsidR="00654489" w:rsidRPr="002F35F7">
          <w:rPr>
            <w:rStyle w:val="Hyperlink"/>
            <w:rFonts w:cs="Arial"/>
            <w:szCs w:val="20"/>
            <w:shd w:val="clear" w:color="auto" w:fill="FFFFFF"/>
          </w:rPr>
          <w:t>www.experimenta.science/jufo-landeswettbewerb/</w:t>
        </w:r>
      </w:hyperlink>
      <w:r w:rsidR="00654489">
        <w:rPr>
          <w:rFonts w:cs="Arial"/>
          <w:color w:val="000000"/>
          <w:szCs w:val="20"/>
          <w:shd w:val="clear" w:color="auto" w:fill="FFFFFF"/>
        </w:rPr>
        <w:t xml:space="preserve"> werden </w:t>
      </w:r>
      <w:r w:rsidR="00654489">
        <w:rPr>
          <w:color w:val="000000"/>
        </w:rPr>
        <w:t>alle teilnehmenden Projekte des Landeswettbewerbs ausführlich vorgestellt.</w:t>
      </w:r>
    </w:p>
    <w:p w14:paraId="3B393D6C" w14:textId="7BB9F7FF" w:rsidR="003F7930" w:rsidRDefault="003F7930" w:rsidP="003F7930">
      <w:pPr>
        <w:rPr>
          <w:rFonts w:cs="Arial"/>
          <w:szCs w:val="20"/>
        </w:rPr>
      </w:pPr>
      <w:r w:rsidRPr="00654489">
        <w:rPr>
          <w:rFonts w:cs="Arial"/>
          <w:szCs w:val="20"/>
        </w:rPr>
        <w:lastRenderedPageBreak/>
        <w:t xml:space="preserve"> „</w:t>
      </w:r>
      <w:r w:rsidR="0080386F">
        <w:rPr>
          <w:rFonts w:cs="Arial"/>
          <w:szCs w:val="20"/>
        </w:rPr>
        <w:t xml:space="preserve">Bedanken möchte ich mich bei allen Beteiligten, insbesondere bei den Jugendlichen für ihre tollen Ideen und die professionelle Präsentation ihrer Projekte, aber auch </w:t>
      </w:r>
      <w:r w:rsidRPr="00654489">
        <w:rPr>
          <w:rFonts w:cs="Arial"/>
          <w:szCs w:val="20"/>
        </w:rPr>
        <w:t>b</w:t>
      </w:r>
      <w:r w:rsidR="0080386F">
        <w:rPr>
          <w:rFonts w:cs="Arial"/>
          <w:szCs w:val="20"/>
        </w:rPr>
        <w:t xml:space="preserve">ei den Betreuer- und Juroren-Teams, die mit ihrem ehrenamtlichen Einsatz Jugend forscht zu etwas Besonderem machen“, </w:t>
      </w:r>
      <w:r w:rsidRPr="00654489">
        <w:rPr>
          <w:rFonts w:cs="Arial"/>
          <w:szCs w:val="20"/>
        </w:rPr>
        <w:t>sagt Dr. Marianne Rädle. „</w:t>
      </w:r>
      <w:r w:rsidR="0080386F">
        <w:rPr>
          <w:rFonts w:cs="Arial"/>
          <w:szCs w:val="20"/>
        </w:rPr>
        <w:t xml:space="preserve">Herzlichen Dank auch an die Pateninstitutionen experimenta und den </w:t>
      </w:r>
      <w:proofErr w:type="spellStart"/>
      <w:r w:rsidR="0080386F">
        <w:rPr>
          <w:rFonts w:cs="Arial"/>
          <w:szCs w:val="20"/>
        </w:rPr>
        <w:t>natec</w:t>
      </w:r>
      <w:proofErr w:type="spellEnd"/>
      <w:r w:rsidR="0080386F">
        <w:rPr>
          <w:rFonts w:cs="Arial"/>
          <w:szCs w:val="20"/>
        </w:rPr>
        <w:t xml:space="preserve">-Landesverband, die uns tatkräftig unterstützt haben und für eine reibungslose Durchführung der digitalen Veranstaltung gesorgt haben“, fasst </w:t>
      </w:r>
      <w:proofErr w:type="gramStart"/>
      <w:r w:rsidR="0080386F">
        <w:rPr>
          <w:rFonts w:cs="Arial"/>
          <w:szCs w:val="20"/>
        </w:rPr>
        <w:t>Rädle</w:t>
      </w:r>
      <w:proofErr w:type="gramEnd"/>
      <w:r w:rsidR="0080386F">
        <w:rPr>
          <w:rFonts w:cs="Arial"/>
          <w:szCs w:val="20"/>
        </w:rPr>
        <w:t xml:space="preserve"> </w:t>
      </w:r>
      <w:r w:rsidR="00714728">
        <w:rPr>
          <w:rFonts w:cs="Arial"/>
          <w:szCs w:val="20"/>
        </w:rPr>
        <w:t>das Zusammenwirken aller Beteiligten zusammen</w:t>
      </w:r>
      <w:bookmarkEnd w:id="3"/>
      <w:r w:rsidR="00714728">
        <w:rPr>
          <w:rFonts w:cs="Arial"/>
          <w:szCs w:val="20"/>
        </w:rPr>
        <w:t>.</w:t>
      </w:r>
    </w:p>
    <w:p w14:paraId="286BE64D" w14:textId="77777777" w:rsidR="00714728" w:rsidRPr="00654489" w:rsidRDefault="00714728" w:rsidP="003F7930">
      <w:pPr>
        <w:rPr>
          <w:rFonts w:cs="Arial"/>
          <w:szCs w:val="20"/>
        </w:rPr>
      </w:pPr>
    </w:p>
    <w:p w14:paraId="03C7079B" w14:textId="77777777" w:rsidR="002C72A6" w:rsidRDefault="002C72A6" w:rsidP="002C72A6"/>
    <w:p w14:paraId="057B660E" w14:textId="77777777" w:rsidR="002C72A6" w:rsidRPr="00F84317" w:rsidRDefault="002C72A6" w:rsidP="002C72A6">
      <w:pPr>
        <w:rPr>
          <w:sz w:val="16"/>
          <w:szCs w:val="16"/>
        </w:rPr>
      </w:pPr>
      <w:r w:rsidRPr="00F84317">
        <w:rPr>
          <w:sz w:val="16"/>
          <w:szCs w:val="16"/>
        </w:rPr>
        <w:t>***</w:t>
      </w:r>
    </w:p>
    <w:p w14:paraId="6A06E905" w14:textId="77777777" w:rsidR="002C72A6" w:rsidRPr="00F84317" w:rsidRDefault="002C72A6" w:rsidP="002C72A6">
      <w:pPr>
        <w:rPr>
          <w:b/>
          <w:sz w:val="16"/>
          <w:szCs w:val="16"/>
        </w:rPr>
      </w:pPr>
      <w:r w:rsidRPr="00F84317">
        <w:rPr>
          <w:b/>
          <w:sz w:val="16"/>
          <w:szCs w:val="16"/>
        </w:rPr>
        <w:t>Pressekontakt:</w:t>
      </w:r>
    </w:p>
    <w:p w14:paraId="26265F07" w14:textId="77777777" w:rsidR="002C72A6" w:rsidRDefault="002C72A6" w:rsidP="002C72A6">
      <w:pPr>
        <w:rPr>
          <w:sz w:val="16"/>
          <w:szCs w:val="16"/>
        </w:rPr>
      </w:pPr>
      <w:bookmarkStart w:id="4" w:name="_Hlk90369613"/>
      <w:r>
        <w:rPr>
          <w:sz w:val="16"/>
          <w:szCs w:val="16"/>
        </w:rPr>
        <w:t>Dr. Thomas Wendt</w:t>
      </w:r>
    </w:p>
    <w:p w14:paraId="29184CD6" w14:textId="77777777" w:rsidR="002C72A6" w:rsidRPr="00F84317" w:rsidRDefault="002C72A6" w:rsidP="002C72A6">
      <w:pPr>
        <w:rPr>
          <w:sz w:val="16"/>
          <w:szCs w:val="16"/>
        </w:rPr>
      </w:pPr>
      <w:r w:rsidRPr="00F84317">
        <w:rPr>
          <w:sz w:val="16"/>
          <w:szCs w:val="16"/>
        </w:rPr>
        <w:t>experimenta gGmbH</w:t>
      </w:r>
    </w:p>
    <w:p w14:paraId="2448778C" w14:textId="77777777" w:rsidR="002C72A6" w:rsidRPr="00F84317" w:rsidRDefault="006D1720" w:rsidP="002C72A6">
      <w:pPr>
        <w:rPr>
          <w:sz w:val="16"/>
          <w:szCs w:val="16"/>
        </w:rPr>
      </w:pPr>
      <w:hyperlink r:id="rId7" w:history="1">
        <w:r w:rsidR="002C72A6" w:rsidRPr="00EA5AE7">
          <w:rPr>
            <w:rStyle w:val="Hyperlink"/>
            <w:sz w:val="16"/>
            <w:szCs w:val="16"/>
          </w:rPr>
          <w:t>thomas.wendt@experimenta.science</w:t>
        </w:r>
      </w:hyperlink>
      <w:r w:rsidR="002C72A6">
        <w:rPr>
          <w:sz w:val="16"/>
          <w:szCs w:val="16"/>
        </w:rPr>
        <w:br/>
        <w:t>Tel.: 07131.88795-302</w:t>
      </w:r>
    </w:p>
    <w:bookmarkEnd w:id="4"/>
    <w:p w14:paraId="412E7D43" w14:textId="77777777" w:rsidR="000D04D7" w:rsidRPr="002C72A6" w:rsidRDefault="000D04D7" w:rsidP="002C72A6"/>
    <w:sectPr w:rsidR="000D04D7" w:rsidRPr="002C72A6" w:rsidSect="000D15D6">
      <w:headerReference w:type="default" r:id="rId8"/>
      <w:pgSz w:w="11900" w:h="16840"/>
      <w:pgMar w:top="3345" w:right="3969" w:bottom="73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FBA16" w14:textId="77777777" w:rsidR="00CB6811" w:rsidRDefault="00CB6811" w:rsidP="00C63098">
      <w:r>
        <w:separator/>
      </w:r>
    </w:p>
  </w:endnote>
  <w:endnote w:type="continuationSeparator" w:id="0">
    <w:p w14:paraId="2C78D26F" w14:textId="77777777" w:rsidR="00CB6811" w:rsidRDefault="00CB6811" w:rsidP="00C6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7B0B6EBF-C429-4055-897D-496E684C8E2C}"/>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2" w:fontKey="{79189FB5-738E-4027-BAC9-67A35FF8920B}"/>
  </w:font>
  <w:font w:name="Calibri">
    <w:panose1 w:val="020F0502020204030204"/>
    <w:charset w:val="00"/>
    <w:family w:val="swiss"/>
    <w:pitch w:val="variable"/>
    <w:sig w:usb0="E4002EFF" w:usb1="C000247B" w:usb2="00000009" w:usb3="00000000" w:csb0="000001FF" w:csb1="00000000"/>
    <w:embedRegular r:id="rId3" w:fontKey="{FA6CC45E-5010-41A4-835C-4F14688520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83E1F" w14:textId="77777777" w:rsidR="00CB6811" w:rsidRDefault="00CB6811" w:rsidP="00C63098">
      <w:r>
        <w:separator/>
      </w:r>
    </w:p>
  </w:footnote>
  <w:footnote w:type="continuationSeparator" w:id="0">
    <w:p w14:paraId="2EDCF7F8" w14:textId="77777777" w:rsidR="00CB6811" w:rsidRDefault="00CB6811" w:rsidP="00C6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85166" w14:textId="77777777" w:rsidR="00C63098" w:rsidRDefault="0091290E">
    <w:pPr>
      <w:pStyle w:val="Kopfzeile"/>
    </w:pPr>
    <w:r>
      <w:rPr>
        <w:rFonts w:hint="eastAsia"/>
        <w:noProof/>
      </w:rPr>
      <w:drawing>
        <wp:anchor distT="0" distB="0" distL="114300" distR="114300" simplePos="0" relativeHeight="251658240" behindDoc="1" locked="0" layoutInCell="1" allowOverlap="1" wp14:anchorId="0143EC8B" wp14:editId="25D63091">
          <wp:simplePos x="0" y="0"/>
          <wp:positionH relativeFrom="page">
            <wp:posOffset>0</wp:posOffset>
          </wp:positionH>
          <wp:positionV relativeFrom="page">
            <wp:posOffset>6329</wp:posOffset>
          </wp:positionV>
          <wp:extent cx="7531552" cy="1064543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31552" cy="1064543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11"/>
    <w:rsid w:val="00076FFA"/>
    <w:rsid w:val="0009168E"/>
    <w:rsid w:val="000D04D7"/>
    <w:rsid w:val="000D15D6"/>
    <w:rsid w:val="001245A4"/>
    <w:rsid w:val="00172612"/>
    <w:rsid w:val="0017389E"/>
    <w:rsid w:val="00196753"/>
    <w:rsid w:val="001F45F9"/>
    <w:rsid w:val="00210A50"/>
    <w:rsid w:val="0022227D"/>
    <w:rsid w:val="00226F86"/>
    <w:rsid w:val="002507AD"/>
    <w:rsid w:val="00267C52"/>
    <w:rsid w:val="00274062"/>
    <w:rsid w:val="002C72A6"/>
    <w:rsid w:val="002D2E69"/>
    <w:rsid w:val="00304872"/>
    <w:rsid w:val="003115E9"/>
    <w:rsid w:val="00321740"/>
    <w:rsid w:val="0038218E"/>
    <w:rsid w:val="003B235E"/>
    <w:rsid w:val="003D3CDD"/>
    <w:rsid w:val="003E760C"/>
    <w:rsid w:val="003F7930"/>
    <w:rsid w:val="00421F34"/>
    <w:rsid w:val="00437AE5"/>
    <w:rsid w:val="00451062"/>
    <w:rsid w:val="0048233C"/>
    <w:rsid w:val="004D3BD9"/>
    <w:rsid w:val="004D57B6"/>
    <w:rsid w:val="004E55C5"/>
    <w:rsid w:val="004F0191"/>
    <w:rsid w:val="00506860"/>
    <w:rsid w:val="00554D0E"/>
    <w:rsid w:val="0059476E"/>
    <w:rsid w:val="005D5510"/>
    <w:rsid w:val="005E27A9"/>
    <w:rsid w:val="005E4378"/>
    <w:rsid w:val="00602537"/>
    <w:rsid w:val="00631000"/>
    <w:rsid w:val="00640FD9"/>
    <w:rsid w:val="00654489"/>
    <w:rsid w:val="00671BEF"/>
    <w:rsid w:val="006A510B"/>
    <w:rsid w:val="006F4007"/>
    <w:rsid w:val="00714728"/>
    <w:rsid w:val="00732662"/>
    <w:rsid w:val="00737588"/>
    <w:rsid w:val="00791C66"/>
    <w:rsid w:val="007A6404"/>
    <w:rsid w:val="007C2885"/>
    <w:rsid w:val="007C7EEC"/>
    <w:rsid w:val="007F65EB"/>
    <w:rsid w:val="0080386F"/>
    <w:rsid w:val="008160F7"/>
    <w:rsid w:val="00875CA6"/>
    <w:rsid w:val="008D07D2"/>
    <w:rsid w:val="0091290E"/>
    <w:rsid w:val="009A70D4"/>
    <w:rsid w:val="009F2C0F"/>
    <w:rsid w:val="00A14093"/>
    <w:rsid w:val="00AA0E18"/>
    <w:rsid w:val="00AD44CC"/>
    <w:rsid w:val="00AD5FDB"/>
    <w:rsid w:val="00B31BAC"/>
    <w:rsid w:val="00B64450"/>
    <w:rsid w:val="00B90A88"/>
    <w:rsid w:val="00BC0215"/>
    <w:rsid w:val="00C141B6"/>
    <w:rsid w:val="00C4678D"/>
    <w:rsid w:val="00C553B4"/>
    <w:rsid w:val="00C63098"/>
    <w:rsid w:val="00CA190F"/>
    <w:rsid w:val="00CB6811"/>
    <w:rsid w:val="00CD3038"/>
    <w:rsid w:val="00D9029F"/>
    <w:rsid w:val="00DB68A9"/>
    <w:rsid w:val="00DC2BE3"/>
    <w:rsid w:val="00DE6278"/>
    <w:rsid w:val="00DF7C2D"/>
    <w:rsid w:val="00E0702F"/>
    <w:rsid w:val="00E5735D"/>
    <w:rsid w:val="00E95E40"/>
    <w:rsid w:val="00EC4786"/>
    <w:rsid w:val="00EF289C"/>
    <w:rsid w:val="00F0664B"/>
    <w:rsid w:val="00F649D4"/>
    <w:rsid w:val="00FB4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DC8AA33"/>
  <w14:defaultImageDpi w14:val="330"/>
  <w15:chartTrackingRefBased/>
  <w15:docId w15:val="{38D1789F-4E07-4E07-9155-5D65A057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04D7"/>
    <w:pPr>
      <w:spacing w:line="280" w:lineRule="exact"/>
    </w:pPr>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098"/>
    <w:pPr>
      <w:tabs>
        <w:tab w:val="center" w:pos="4536"/>
        <w:tab w:val="right" w:pos="9072"/>
      </w:tabs>
    </w:pPr>
  </w:style>
  <w:style w:type="character" w:customStyle="1" w:styleId="KopfzeileZchn">
    <w:name w:val="Kopfzeile Zchn"/>
    <w:basedOn w:val="Absatz-Standardschriftart"/>
    <w:link w:val="Kopfzeile"/>
    <w:uiPriority w:val="99"/>
    <w:rsid w:val="00C63098"/>
  </w:style>
  <w:style w:type="paragraph" w:styleId="Fuzeile">
    <w:name w:val="footer"/>
    <w:basedOn w:val="Standard"/>
    <w:link w:val="FuzeileZchn"/>
    <w:uiPriority w:val="99"/>
    <w:unhideWhenUsed/>
    <w:rsid w:val="00C63098"/>
    <w:pPr>
      <w:tabs>
        <w:tab w:val="center" w:pos="4536"/>
        <w:tab w:val="right" w:pos="9072"/>
      </w:tabs>
    </w:pPr>
  </w:style>
  <w:style w:type="character" w:customStyle="1" w:styleId="FuzeileZchn">
    <w:name w:val="Fußzeile Zchn"/>
    <w:basedOn w:val="Absatz-Standardschriftart"/>
    <w:link w:val="Fuzeile"/>
    <w:uiPriority w:val="99"/>
    <w:rsid w:val="00C63098"/>
  </w:style>
  <w:style w:type="paragraph" w:styleId="Sprechblasentext">
    <w:name w:val="Balloon Text"/>
    <w:basedOn w:val="Standard"/>
    <w:link w:val="SprechblasentextZchn"/>
    <w:uiPriority w:val="99"/>
    <w:semiHidden/>
    <w:unhideWhenUsed/>
    <w:rsid w:val="00C63098"/>
    <w:rPr>
      <w:rFonts w:ascii="Lucida Grande" w:hAnsi="Lucida Grande" w:cs="Lucida Grande"/>
      <w:sz w:val="18"/>
      <w:szCs w:val="18"/>
    </w:rPr>
  </w:style>
  <w:style w:type="character" w:customStyle="1" w:styleId="SprechblasentextZchn">
    <w:name w:val="Sprechblasentext Zchn"/>
    <w:link w:val="Sprechblasentext"/>
    <w:uiPriority w:val="99"/>
    <w:semiHidden/>
    <w:rsid w:val="00C63098"/>
    <w:rPr>
      <w:rFonts w:ascii="Lucida Grande" w:hAnsi="Lucida Grande" w:cs="Lucida Grande"/>
      <w:sz w:val="18"/>
      <w:szCs w:val="18"/>
    </w:rPr>
  </w:style>
  <w:style w:type="character" w:styleId="Hyperlink">
    <w:name w:val="Hyperlink"/>
    <w:basedOn w:val="Absatz-Standardschriftart"/>
    <w:uiPriority w:val="99"/>
    <w:unhideWhenUsed/>
    <w:rsid w:val="002C72A6"/>
    <w:rPr>
      <w:color w:val="0563C1" w:themeColor="hyperlink"/>
      <w:u w:val="single"/>
    </w:rPr>
  </w:style>
  <w:style w:type="character" w:styleId="NichtaufgelsteErwhnung">
    <w:name w:val="Unresolved Mention"/>
    <w:basedOn w:val="Absatz-Standardschriftart"/>
    <w:uiPriority w:val="99"/>
    <w:semiHidden/>
    <w:unhideWhenUsed/>
    <w:rsid w:val="005E27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25348">
      <w:bodyDiv w:val="1"/>
      <w:marLeft w:val="0"/>
      <w:marRight w:val="0"/>
      <w:marTop w:val="0"/>
      <w:marBottom w:val="0"/>
      <w:divBdr>
        <w:top w:val="none" w:sz="0" w:space="0" w:color="auto"/>
        <w:left w:val="none" w:sz="0" w:space="0" w:color="auto"/>
        <w:bottom w:val="none" w:sz="0" w:space="0" w:color="auto"/>
        <w:right w:val="none" w:sz="0" w:space="0" w:color="auto"/>
      </w:divBdr>
    </w:div>
    <w:div w:id="193023895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thomas.wendt@experimenta.scien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xperimenta.science/jufo-landeswettbewer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40_Verwaltung\43_Markenmanagement\01_Grafik\PR\Pressemeldungen\Jugend%20forscht_LW\20211214_PM%20LW%20Jufo_Anmeldezahlen.docx.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20211214_PM LW Jufo_Anmeldezahlen.docx</Template>
  <TotalTime>0</TotalTime>
  <Pages>3</Pages>
  <Words>773</Words>
  <Characters>4874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Rauh, Thomas</dc:creator>
  <cp:keywords/>
  <dc:description/>
  <cp:lastModifiedBy>Rauh, Thomas</cp:lastModifiedBy>
  <cp:revision>11</cp:revision>
  <cp:lastPrinted>2022-04-02T12:48:00Z</cp:lastPrinted>
  <dcterms:created xsi:type="dcterms:W3CDTF">2022-04-01T09:54:00Z</dcterms:created>
  <dcterms:modified xsi:type="dcterms:W3CDTF">2022-04-02T12:55:00Z</dcterms:modified>
</cp:coreProperties>
</file>