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055E1" w14:textId="77777777" w:rsidR="00E56CC4" w:rsidRDefault="00E56CC4" w:rsidP="00E56CC4">
      <w:pPr>
        <w:rPr>
          <w:b/>
        </w:rPr>
      </w:pPr>
      <w:r>
        <w:rPr>
          <w:b/>
        </w:rPr>
        <w:t>PRESSEMITTEILUNG</w:t>
      </w:r>
    </w:p>
    <w:p w14:paraId="1AAB5116" w14:textId="7A8F8151" w:rsidR="00E56CC4" w:rsidRDefault="00E56CC4" w:rsidP="00E56CC4">
      <w:pPr>
        <w:rPr>
          <w:sz w:val="16"/>
          <w:szCs w:val="16"/>
        </w:rPr>
      </w:pPr>
      <w:r w:rsidRPr="006C3D46">
        <w:rPr>
          <w:sz w:val="16"/>
          <w:szCs w:val="16"/>
        </w:rPr>
        <w:t xml:space="preserve">Heilbronn, </w:t>
      </w:r>
      <w:r w:rsidRPr="006C3D46">
        <w:rPr>
          <w:sz w:val="16"/>
          <w:szCs w:val="16"/>
        </w:rPr>
        <w:fldChar w:fldCharType="begin"/>
      </w:r>
      <w:r w:rsidRPr="006C3D46">
        <w:rPr>
          <w:sz w:val="16"/>
          <w:szCs w:val="16"/>
        </w:rPr>
        <w:instrText xml:space="preserve"> TIME \@ "d. MMMM yyyy" </w:instrText>
      </w:r>
      <w:r w:rsidRPr="006C3D46">
        <w:rPr>
          <w:sz w:val="16"/>
          <w:szCs w:val="16"/>
        </w:rPr>
        <w:fldChar w:fldCharType="separate"/>
      </w:r>
      <w:r w:rsidR="00A15C56">
        <w:rPr>
          <w:noProof/>
          <w:sz w:val="16"/>
          <w:szCs w:val="16"/>
        </w:rPr>
        <w:t>12. März 2024</w:t>
      </w:r>
      <w:r w:rsidRPr="006C3D46">
        <w:rPr>
          <w:sz w:val="16"/>
          <w:szCs w:val="16"/>
        </w:rPr>
        <w:fldChar w:fldCharType="end"/>
      </w:r>
      <w:r>
        <w:rPr>
          <w:sz w:val="16"/>
          <w:szCs w:val="16"/>
        </w:rPr>
        <w:br/>
      </w:r>
    </w:p>
    <w:p w14:paraId="3952833F" w14:textId="77777777" w:rsidR="00E56CC4" w:rsidRPr="0048233C" w:rsidRDefault="00E56CC4" w:rsidP="00E56CC4"/>
    <w:p w14:paraId="2D81E1F4" w14:textId="77777777" w:rsidR="00E56CC4" w:rsidRDefault="00E56CC4" w:rsidP="00E56CC4"/>
    <w:p w14:paraId="47754567" w14:textId="03CB308C" w:rsidR="00E56CC4" w:rsidRPr="004249D9" w:rsidRDefault="00664A3F" w:rsidP="00E56CC4">
      <w:pPr>
        <w:rPr>
          <w:sz w:val="22"/>
          <w:szCs w:val="22"/>
        </w:rPr>
      </w:pPr>
      <w:r>
        <w:rPr>
          <w:sz w:val="22"/>
          <w:szCs w:val="22"/>
        </w:rPr>
        <w:t xml:space="preserve">65 Projekte beim </w:t>
      </w:r>
      <w:r w:rsidR="00E56CC4">
        <w:rPr>
          <w:sz w:val="22"/>
          <w:szCs w:val="22"/>
        </w:rPr>
        <w:t xml:space="preserve">Landeswettbewerb Jugend forscht </w:t>
      </w:r>
    </w:p>
    <w:p w14:paraId="78F4523D" w14:textId="77777777" w:rsidR="00E56CC4" w:rsidRDefault="00E56CC4" w:rsidP="00E56CC4"/>
    <w:p w14:paraId="5003D57C" w14:textId="62901C94" w:rsidR="00E56CC4" w:rsidRDefault="009615C2" w:rsidP="00E56CC4">
      <w:pPr>
        <w:rPr>
          <w:b/>
        </w:rPr>
      </w:pPr>
      <w:r>
        <w:rPr>
          <w:b/>
        </w:rPr>
        <w:t>D</w:t>
      </w:r>
      <w:r w:rsidR="00664A3F">
        <w:rPr>
          <w:b/>
        </w:rPr>
        <w:t xml:space="preserve">as Finale des </w:t>
      </w:r>
      <w:r w:rsidR="00E56CC4">
        <w:rPr>
          <w:b/>
        </w:rPr>
        <w:t>Landeswettbewerb</w:t>
      </w:r>
      <w:r w:rsidR="00664A3F">
        <w:rPr>
          <w:b/>
        </w:rPr>
        <w:t>s</w:t>
      </w:r>
      <w:r w:rsidR="00E56CC4">
        <w:rPr>
          <w:b/>
        </w:rPr>
        <w:t xml:space="preserve"> Jugend forscht Baden-Württemberg </w:t>
      </w:r>
      <w:r>
        <w:rPr>
          <w:b/>
        </w:rPr>
        <w:t xml:space="preserve">findet vom 20. bis 22. März </w:t>
      </w:r>
      <w:r w:rsidR="00E56CC4">
        <w:rPr>
          <w:b/>
        </w:rPr>
        <w:t xml:space="preserve">in </w:t>
      </w:r>
      <w:r w:rsidR="00664A3F">
        <w:rPr>
          <w:b/>
        </w:rPr>
        <w:t>der Messe Freiburg statt</w:t>
      </w:r>
      <w:r>
        <w:rPr>
          <w:b/>
        </w:rPr>
        <w:t xml:space="preserve">. </w:t>
      </w:r>
      <w:r w:rsidR="00664A3F">
        <w:rPr>
          <w:b/>
        </w:rPr>
        <w:t xml:space="preserve">112 Jugendliche </w:t>
      </w:r>
      <w:r w:rsidR="00BD768B">
        <w:rPr>
          <w:b/>
        </w:rPr>
        <w:t>treten mit</w:t>
      </w:r>
      <w:r w:rsidR="00664A3F">
        <w:rPr>
          <w:b/>
        </w:rPr>
        <w:t xml:space="preserve"> 65 Projekte</w:t>
      </w:r>
      <w:r w:rsidR="00BD768B">
        <w:rPr>
          <w:b/>
        </w:rPr>
        <w:t>n an</w:t>
      </w:r>
      <w:r w:rsidR="00664A3F">
        <w:rPr>
          <w:b/>
        </w:rPr>
        <w:t xml:space="preserve">, von denen </w:t>
      </w:r>
      <w:r w:rsidR="00BD768B">
        <w:rPr>
          <w:b/>
        </w:rPr>
        <w:t>die meisten aus den Bereichen Technik, Mathematik/Informatik sowie Biologie und Geo- und Raumwissenschaften stammen</w:t>
      </w:r>
      <w:r w:rsidR="00E56CC4">
        <w:rPr>
          <w:b/>
        </w:rPr>
        <w:t>.</w:t>
      </w:r>
    </w:p>
    <w:p w14:paraId="3E21E278" w14:textId="77777777" w:rsidR="00E56CC4" w:rsidRPr="00C53BCD" w:rsidRDefault="00E56CC4" w:rsidP="00E56CC4">
      <w:pPr>
        <w:rPr>
          <w:b/>
        </w:rPr>
      </w:pPr>
    </w:p>
    <w:p w14:paraId="34F9E911" w14:textId="118D22D3" w:rsidR="00E56CC4" w:rsidRPr="0031282C" w:rsidRDefault="009615C2" w:rsidP="00E56CC4">
      <w:pPr>
        <w:rPr>
          <w:rFonts w:cs="Open Sans"/>
          <w:szCs w:val="20"/>
        </w:rPr>
      </w:pPr>
      <w:r>
        <w:t>In</w:t>
      </w:r>
      <w:r w:rsidR="00A870AD">
        <w:t xml:space="preserve"> elf Regionalwettbewerbe</w:t>
      </w:r>
      <w:r>
        <w:t>n</w:t>
      </w:r>
      <w:r w:rsidR="00A870AD">
        <w:t xml:space="preserve"> haben sich 112 </w:t>
      </w:r>
      <w:r w:rsidR="00110918">
        <w:t>Jungforscherinnen und</w:t>
      </w:r>
      <w:r w:rsidR="00AA3724">
        <w:t xml:space="preserve">  </w:t>
      </w:r>
      <w:r w:rsidR="00110918">
        <w:t xml:space="preserve"> -forscher</w:t>
      </w:r>
      <w:r w:rsidR="00A870AD">
        <w:t xml:space="preserve">, die an 65 Projekten </w:t>
      </w:r>
      <w:r w:rsidR="00110918">
        <w:t>arbeiten</w:t>
      </w:r>
      <w:r w:rsidR="00A870AD">
        <w:t xml:space="preserve">, für das Finale des Landeswettbewerbs Jugend forscht Baden-Württemberg qualifiziert. </w:t>
      </w:r>
      <w:r w:rsidR="004237B6">
        <w:t xml:space="preserve">Gegenüber dem Vorjahr entspricht das einer Steigerung von knapp 11 Prozent bei den Teilnehmerzahlen und 12 Prozent bei den Projekten. </w:t>
      </w:r>
      <w:r w:rsidR="00110918" w:rsidRPr="00661984">
        <w:t>„Die Qualität der Beiträge ist beeindruckend</w:t>
      </w:r>
      <w:r w:rsidR="00E56CC4" w:rsidRPr="00661984">
        <w:t>.</w:t>
      </w:r>
      <w:r w:rsidR="00110918" w:rsidRPr="00661984">
        <w:t xml:space="preserve"> Die Jugendlichen machen sich getreu dem Wettbewerbsmotto </w:t>
      </w:r>
      <w:r w:rsidR="00936241">
        <w:t>‚</w:t>
      </w:r>
      <w:r w:rsidR="00661984" w:rsidRPr="00661984">
        <w:t>Mach dir einen Kopf</w:t>
      </w:r>
      <w:r w:rsidR="00936241">
        <w:t>‘</w:t>
      </w:r>
      <w:r w:rsidR="00412EF6">
        <w:t xml:space="preserve"> </w:t>
      </w:r>
      <w:r w:rsidR="00BD17A6" w:rsidRPr="00661984">
        <w:t xml:space="preserve">über viele Dinge ihrer Umwelt </w:t>
      </w:r>
      <w:r w:rsidR="00661984" w:rsidRPr="00661984">
        <w:t>Gedanken</w:t>
      </w:r>
      <w:r w:rsidR="00110918" w:rsidRPr="00661984">
        <w:t xml:space="preserve"> und präsentieren </w:t>
      </w:r>
      <w:r w:rsidR="00DE2AAB" w:rsidRPr="00661984">
        <w:t xml:space="preserve">ihre </w:t>
      </w:r>
      <w:r w:rsidR="00110918" w:rsidRPr="00661984">
        <w:t>innovative</w:t>
      </w:r>
      <w:r w:rsidR="00DE2AAB" w:rsidRPr="00661984">
        <w:t>n</w:t>
      </w:r>
      <w:r w:rsidR="00110918" w:rsidRPr="00661984">
        <w:t xml:space="preserve"> Ideen in sieben Fachgebieten. </w:t>
      </w:r>
      <w:r w:rsidR="008A3A07" w:rsidRPr="00661984">
        <w:t xml:space="preserve">Ihr Erfindungsreichtum scheint </w:t>
      </w:r>
      <w:r w:rsidR="00BD17A6" w:rsidRPr="00661984">
        <w:t xml:space="preserve">dabei </w:t>
      </w:r>
      <w:r w:rsidR="008A3A07" w:rsidRPr="00661984">
        <w:t>grenzenlos</w:t>
      </w:r>
      <w:r w:rsidR="00661984" w:rsidRPr="00661984">
        <w:t xml:space="preserve"> </w:t>
      </w:r>
      <w:r w:rsidR="008A3A07" w:rsidRPr="00661984">
        <w:t xml:space="preserve">und </w:t>
      </w:r>
      <w:r w:rsidR="00661984" w:rsidRPr="00661984">
        <w:t xml:space="preserve">einige </w:t>
      </w:r>
      <w:r w:rsidR="00AA3724">
        <w:t>be</w:t>
      </w:r>
      <w:r w:rsidR="00661984" w:rsidRPr="00661984">
        <w:t>ziehen bereits Künstliche Intelligenz in ihre Forschung mit ein</w:t>
      </w:r>
      <w:r w:rsidR="00110918" w:rsidRPr="00661984">
        <w:t xml:space="preserve">“, sagt </w:t>
      </w:r>
      <w:r w:rsidR="00C07D02" w:rsidRPr="00661984">
        <w:t>Landeswettbewerbsleiterin</w:t>
      </w:r>
      <w:r w:rsidR="008A3A07" w:rsidRPr="00661984">
        <w:t xml:space="preserve"> Dr. Marianne Rädle</w:t>
      </w:r>
      <w:r w:rsidR="00C07D02" w:rsidRPr="00661984">
        <w:t>.</w:t>
      </w:r>
    </w:p>
    <w:p w14:paraId="726EF1FC" w14:textId="77777777" w:rsidR="00E56CC4" w:rsidRDefault="00E56CC4" w:rsidP="00E56CC4"/>
    <w:p w14:paraId="5C10F124" w14:textId="1DE083F8" w:rsidR="00B46F6F" w:rsidRDefault="00DE2AAB" w:rsidP="00067F3A">
      <w:r>
        <w:rPr>
          <w:b/>
          <w:bCs/>
        </w:rPr>
        <w:t>Fachgebiet Technik im Südwesten besonders beliebt</w:t>
      </w:r>
      <w:r w:rsidR="00E56CC4">
        <w:rPr>
          <w:b/>
          <w:bCs/>
        </w:rPr>
        <w:br/>
      </w:r>
      <w:r>
        <w:t xml:space="preserve">Die meisten Projekte </w:t>
      </w:r>
      <w:r w:rsidR="008A3A07">
        <w:t xml:space="preserve">(13) </w:t>
      </w:r>
      <w:r>
        <w:t>treten im Fachgebiet Technik an</w:t>
      </w:r>
      <w:r w:rsidR="008A3A07">
        <w:t>, das traditionell im industriell geprägten Südwesten eine starke Rolle</w:t>
      </w:r>
      <w:r w:rsidR="00E66D45">
        <w:t xml:space="preserve"> </w:t>
      </w:r>
      <w:r w:rsidR="008A3A07">
        <w:t xml:space="preserve">spielt. Es folgen </w:t>
      </w:r>
      <w:r w:rsidR="00E66D45">
        <w:t>die Kategorien Mathematik/Informatik (11) sowie Biologie und Geo- und Raumwissenschaften mit jeweils neun Projekten. Für das Bundesfinale von Jugend forscht, das vom 30. Mai bis 2. Juni bei</w:t>
      </w:r>
      <w:r w:rsidR="003A526A">
        <w:t xml:space="preserve"> einem der</w:t>
      </w:r>
      <w:r w:rsidR="00E66D45">
        <w:t xml:space="preserve"> Landespaten – der experimenta in Heilbronn – stattfindet, qualifizieren sich die besten neun Projekte des Landeswettbewerbs. Weitere Landespaten, die den Wettbewerb in Freiburg tatkräftig unterstützen, sind der Landesverband für naturwissenschaftlich-technische Jugendbildung (</w:t>
      </w:r>
      <w:proofErr w:type="spellStart"/>
      <w:r w:rsidR="00E66D45">
        <w:t>natec</w:t>
      </w:r>
      <w:proofErr w:type="spellEnd"/>
      <w:r w:rsidR="00E66D45">
        <w:t xml:space="preserve">) </w:t>
      </w:r>
      <w:r w:rsidR="003A526A">
        <w:t>und der Arbeitgeberverband Chemie Baden-Württemberg (</w:t>
      </w:r>
      <w:proofErr w:type="spellStart"/>
      <w:r w:rsidR="003A526A">
        <w:t>agvChemie</w:t>
      </w:r>
      <w:proofErr w:type="spellEnd"/>
      <w:r w:rsidR="003A526A">
        <w:t>).</w:t>
      </w:r>
    </w:p>
    <w:p w14:paraId="6B23BA50" w14:textId="77777777" w:rsidR="0079164A" w:rsidRDefault="0079164A" w:rsidP="00067F3A"/>
    <w:p w14:paraId="1C27A0FB" w14:textId="2A87FF1D" w:rsidR="00FC6C1A" w:rsidRDefault="00D7155E" w:rsidP="00067F3A">
      <w:r>
        <w:rPr>
          <w:b/>
          <w:bCs/>
        </w:rPr>
        <w:t>KI-Projekte sollen Alltag erleichtern</w:t>
      </w:r>
      <w:r>
        <w:rPr>
          <w:b/>
          <w:bCs/>
        </w:rPr>
        <w:br/>
      </w:r>
      <w:r w:rsidR="006A7B04">
        <w:t>Der Alltag besteht manchmal aus lästigen Pflichten und zeitintensiven Routinen. Hi</w:t>
      </w:r>
      <w:r w:rsidR="00A73C1D">
        <w:t>er setzen</w:t>
      </w:r>
      <w:r w:rsidR="00635007">
        <w:t xml:space="preserve"> einige Jungforschende </w:t>
      </w:r>
      <w:r w:rsidR="00A73C1D">
        <w:t xml:space="preserve">an und nutzen </w:t>
      </w:r>
      <w:r w:rsidR="00635007">
        <w:t xml:space="preserve">Künstliche Intelligenz </w:t>
      </w:r>
      <w:r w:rsidR="00A73C1D">
        <w:t>zur Optimierung</w:t>
      </w:r>
      <w:r w:rsidR="00635007">
        <w:t>: So soll die KI-gestützte Website „</w:t>
      </w:r>
      <w:proofErr w:type="spellStart"/>
      <w:r w:rsidR="00635007">
        <w:t>smART</w:t>
      </w:r>
      <w:proofErr w:type="spellEnd"/>
      <w:r w:rsidR="00635007">
        <w:t xml:space="preserve"> </w:t>
      </w:r>
      <w:proofErr w:type="spellStart"/>
      <w:r w:rsidR="00635007">
        <w:t>dresser</w:t>
      </w:r>
      <w:proofErr w:type="spellEnd"/>
      <w:r w:rsidR="00635007">
        <w:t xml:space="preserve">“ die Entscheidung für das passende Outfit erleichtern, indem sie anlassbezogen </w:t>
      </w:r>
      <w:r w:rsidR="006A7B04">
        <w:t xml:space="preserve">und dem Wetter angepasst die </w:t>
      </w:r>
      <w:r w:rsidR="006A7B04">
        <w:lastRenderedPageBreak/>
        <w:t>richtige Kleidung aus dem</w:t>
      </w:r>
      <w:r w:rsidR="00B83768">
        <w:t xml:space="preserve"> </w:t>
      </w:r>
      <w:r w:rsidR="006A7B04">
        <w:t>Kleiderschrank vorschlägt. Mit der Frage, wie die Qualität von Artikeln verbessert werden kann</w:t>
      </w:r>
      <w:r w:rsidR="00AA3724">
        <w:t>,</w:t>
      </w:r>
      <w:r w:rsidR="006A7B04">
        <w:t xml:space="preserve"> beschäftigt sich das Projekt „Journalismus in Zeiten Künstlicher Intelligenz“.</w:t>
      </w:r>
      <w:r w:rsidR="00FC6C1A">
        <w:t xml:space="preserve"> </w:t>
      </w:r>
    </w:p>
    <w:p w14:paraId="21F69720" w14:textId="3A2D69D5" w:rsidR="00E66D45" w:rsidRDefault="00A73C1D" w:rsidP="00067F3A">
      <w:pPr>
        <w:rPr>
          <w:rFonts w:cs="Open Sans"/>
        </w:rPr>
      </w:pPr>
      <w:r>
        <w:rPr>
          <w:rFonts w:cs="Open Sans"/>
        </w:rPr>
        <w:t>Aber auch ökologische Frage</w:t>
      </w:r>
      <w:r w:rsidR="00FC6C1A">
        <w:rPr>
          <w:rFonts w:cs="Open Sans"/>
        </w:rPr>
        <w:t>stellungen</w:t>
      </w:r>
      <w:r>
        <w:rPr>
          <w:rFonts w:cs="Open Sans"/>
        </w:rPr>
        <w:t xml:space="preserve"> spielen eine wichtige Rolle beim Wettbewerb: Sei es bei der Entwicklung eines </w:t>
      </w:r>
      <w:r w:rsidR="00FC6C1A">
        <w:rPr>
          <w:rFonts w:cs="Open Sans"/>
        </w:rPr>
        <w:t>lokalen</w:t>
      </w:r>
      <w:r>
        <w:rPr>
          <w:rFonts w:cs="Open Sans"/>
        </w:rPr>
        <w:t xml:space="preserve"> Hochwasserwarnsystems zur Vorhersage </w:t>
      </w:r>
      <w:r w:rsidR="00FC6C1A">
        <w:rPr>
          <w:rFonts w:cs="Open Sans"/>
        </w:rPr>
        <w:t xml:space="preserve">von </w:t>
      </w:r>
      <w:r>
        <w:rPr>
          <w:rFonts w:cs="Open Sans"/>
        </w:rPr>
        <w:t xml:space="preserve">Überschwemmungen oder bei der Bestimmung der </w:t>
      </w:r>
      <w:proofErr w:type="spellStart"/>
      <w:r>
        <w:rPr>
          <w:rFonts w:cs="Open Sans"/>
        </w:rPr>
        <w:t>Feuersalamander</w:t>
      </w:r>
      <w:r w:rsidR="00B83768">
        <w:rPr>
          <w:rFonts w:cs="Open Sans"/>
        </w:rPr>
        <w:t>p</w:t>
      </w:r>
      <w:r>
        <w:rPr>
          <w:rFonts w:cs="Open Sans"/>
        </w:rPr>
        <w:t>opulation</w:t>
      </w:r>
      <w:proofErr w:type="spellEnd"/>
      <w:r>
        <w:rPr>
          <w:rFonts w:cs="Open Sans"/>
        </w:rPr>
        <w:t xml:space="preserve"> im Wasserburgertal im Landkreis Tuttlingen. </w:t>
      </w:r>
    </w:p>
    <w:p w14:paraId="0756EF7B" w14:textId="5DB0CEA9" w:rsidR="00FC6C1A" w:rsidRDefault="00FC6C1A" w:rsidP="00067F3A">
      <w:pPr>
        <w:rPr>
          <w:rFonts w:cs="Open Sans"/>
        </w:rPr>
      </w:pPr>
      <w:r>
        <w:rPr>
          <w:rFonts w:cs="Open Sans"/>
        </w:rPr>
        <w:t>Zöliakie ist eine durch Glutenunverträglichkeit verursachte Autoimmunerkrankung, die hauptsächlich den Dünndarm betrifft</w:t>
      </w:r>
      <w:r w:rsidR="009167FF">
        <w:rPr>
          <w:rFonts w:cs="Open Sans"/>
        </w:rPr>
        <w:t xml:space="preserve">. Mit ihrem In-vitro-Modell der menschlichen Verdauung untersuchen zwei junge Forscherinnen aus Lörrach, ob </w:t>
      </w:r>
      <w:r w:rsidR="00B83768">
        <w:rPr>
          <w:rFonts w:cs="Open Sans"/>
        </w:rPr>
        <w:t xml:space="preserve">sich </w:t>
      </w:r>
      <w:r w:rsidR="009167FF">
        <w:rPr>
          <w:rFonts w:cs="Open Sans"/>
        </w:rPr>
        <w:t xml:space="preserve">die Enzyme </w:t>
      </w:r>
      <w:proofErr w:type="spellStart"/>
      <w:r w:rsidR="009167FF">
        <w:rPr>
          <w:rFonts w:cs="Open Sans"/>
        </w:rPr>
        <w:t>Bromelain</w:t>
      </w:r>
      <w:proofErr w:type="spellEnd"/>
      <w:r w:rsidR="009167FF">
        <w:rPr>
          <w:rFonts w:cs="Open Sans"/>
        </w:rPr>
        <w:t xml:space="preserve"> und </w:t>
      </w:r>
      <w:proofErr w:type="spellStart"/>
      <w:r w:rsidR="009167FF">
        <w:rPr>
          <w:rFonts w:cs="Open Sans"/>
        </w:rPr>
        <w:t>Papain</w:t>
      </w:r>
      <w:proofErr w:type="spellEnd"/>
      <w:r w:rsidR="009167FF">
        <w:rPr>
          <w:rFonts w:cs="Open Sans"/>
        </w:rPr>
        <w:t xml:space="preserve"> zum Einsatz </w:t>
      </w:r>
      <w:r w:rsidR="00B83768">
        <w:rPr>
          <w:rFonts w:cs="Open Sans"/>
        </w:rPr>
        <w:t>in der Therapie eignen</w:t>
      </w:r>
      <w:r w:rsidR="009167FF">
        <w:rPr>
          <w:rFonts w:cs="Open Sans"/>
        </w:rPr>
        <w:t>.</w:t>
      </w:r>
    </w:p>
    <w:p w14:paraId="1B36B666" w14:textId="77777777" w:rsidR="009167FF" w:rsidRPr="00FC6C1A" w:rsidRDefault="009167FF" w:rsidP="00067F3A"/>
    <w:p w14:paraId="34B258D2" w14:textId="04E7A028" w:rsidR="00067F3A" w:rsidRPr="003A253E" w:rsidRDefault="00E66D45" w:rsidP="00067F3A">
      <w:pPr>
        <w:rPr>
          <w:rFonts w:cs="Open Sans"/>
        </w:rPr>
      </w:pPr>
      <w:r>
        <w:rPr>
          <w:rFonts w:cs="Open Sans"/>
          <w:b/>
          <w:szCs w:val="20"/>
        </w:rPr>
        <w:t>Öffentliche Projektausstellung am 22. März</w:t>
      </w:r>
      <w:r>
        <w:rPr>
          <w:rFonts w:cs="Open Sans"/>
          <w:b/>
          <w:szCs w:val="20"/>
        </w:rPr>
        <w:br/>
      </w:r>
      <w:r w:rsidR="003A526A">
        <w:rPr>
          <w:rFonts w:cs="Open Sans"/>
          <w:szCs w:val="20"/>
        </w:rPr>
        <w:t>Die Messe Freiburg ist vom 20. bis 22. März</w:t>
      </w:r>
      <w:r w:rsidR="00661984">
        <w:rPr>
          <w:rFonts w:cs="Open Sans"/>
          <w:szCs w:val="20"/>
        </w:rPr>
        <w:t xml:space="preserve"> </w:t>
      </w:r>
      <w:r w:rsidR="003A526A">
        <w:rPr>
          <w:rFonts w:cs="Open Sans"/>
          <w:szCs w:val="20"/>
        </w:rPr>
        <w:t>Veranstaltungsort des Finales des 59. Jugend forscht Landeswettbewerbs Baden-Württemberg. Dort stellen die Jungforscherinnen und -forscher ihre Projekte de</w:t>
      </w:r>
      <w:r w:rsidR="003A253E">
        <w:rPr>
          <w:rFonts w:cs="Open Sans"/>
          <w:szCs w:val="20"/>
        </w:rPr>
        <w:t>r</w:t>
      </w:r>
      <w:r w:rsidR="003A526A">
        <w:rPr>
          <w:rFonts w:cs="Open Sans"/>
          <w:szCs w:val="20"/>
        </w:rPr>
        <w:t xml:space="preserve"> Jury vor und können mit anderen Teilnehmenden und Betreuenden </w:t>
      </w:r>
      <w:r w:rsidR="00BD17A6">
        <w:rPr>
          <w:rFonts w:cs="Open Sans"/>
          <w:szCs w:val="20"/>
        </w:rPr>
        <w:t>neue Netzwerke bilden</w:t>
      </w:r>
      <w:r w:rsidR="003A526A">
        <w:rPr>
          <w:rFonts w:cs="Open Sans"/>
          <w:szCs w:val="20"/>
        </w:rPr>
        <w:t xml:space="preserve">. Am 22. März hat dann auch die Öffentlichkeit die Möglichkeit, die Arbeiten anzuschauen. Bei der Projektausstellung von 11:00 bis 14:00 Uhr stehen die Jugendlichen den Besucherinnen und Besuchern Rede und Antwort. </w:t>
      </w:r>
      <w:r w:rsidR="003A253E">
        <w:rPr>
          <w:rFonts w:cs="Open Sans"/>
          <w:szCs w:val="20"/>
        </w:rPr>
        <w:t>Anschließend</w:t>
      </w:r>
      <w:r w:rsidR="003A526A">
        <w:rPr>
          <w:rFonts w:cs="Open Sans"/>
          <w:szCs w:val="20"/>
        </w:rPr>
        <w:t xml:space="preserve"> beginnt die Feierstunde mit Siegerehrung, die de</w:t>
      </w:r>
      <w:r w:rsidR="00F71C22">
        <w:rPr>
          <w:rFonts w:cs="Open Sans"/>
          <w:szCs w:val="20"/>
        </w:rPr>
        <w:t xml:space="preserve">n Abschluss der Veranstaltung markiert. Für die Feierstunde </w:t>
      </w:r>
      <w:r w:rsidR="009A54F6">
        <w:rPr>
          <w:rFonts w:cs="Open Sans"/>
          <w:szCs w:val="20"/>
        </w:rPr>
        <w:t xml:space="preserve">in der SICK-Arena der Messe Freiburg </w:t>
      </w:r>
      <w:r w:rsidR="00F71C22">
        <w:rPr>
          <w:rFonts w:cs="Open Sans"/>
          <w:szCs w:val="20"/>
        </w:rPr>
        <w:t xml:space="preserve">ist eine </w:t>
      </w:r>
      <w:r w:rsidR="00F71C22" w:rsidRPr="003A253E">
        <w:rPr>
          <w:rFonts w:cs="Open Sans"/>
          <w:szCs w:val="20"/>
        </w:rPr>
        <w:t xml:space="preserve">Anmeldung </w:t>
      </w:r>
      <w:hyperlink r:id="rId6" w:history="1">
        <w:r w:rsidR="003A253E" w:rsidRPr="00424EFD">
          <w:rPr>
            <w:rStyle w:val="Hyperlink"/>
            <w:rFonts w:eastAsia="Times New Roman" w:cs="Open Sans"/>
          </w:rPr>
          <w:t>https://www.jugend-forscht-bw.de/short-1</w:t>
        </w:r>
      </w:hyperlink>
      <w:r w:rsidR="003A253E" w:rsidRPr="003A253E">
        <w:rPr>
          <w:rFonts w:eastAsia="Times New Roman" w:cs="Open Sans"/>
        </w:rPr>
        <w:t xml:space="preserve"> </w:t>
      </w:r>
      <w:r w:rsidR="00F71C22" w:rsidRPr="003A253E">
        <w:rPr>
          <w:rFonts w:cs="Open Sans"/>
          <w:szCs w:val="20"/>
        </w:rPr>
        <w:t>erforderlich.</w:t>
      </w:r>
    </w:p>
    <w:p w14:paraId="390647A8" w14:textId="693DDA2B" w:rsidR="00067F3A" w:rsidRPr="003A253E" w:rsidRDefault="003A253E" w:rsidP="00067F3A">
      <w:pPr>
        <w:rPr>
          <w:rFonts w:cs="Open Sans"/>
          <w:szCs w:val="20"/>
        </w:rPr>
      </w:pPr>
      <w:r w:rsidRPr="003A253E">
        <w:rPr>
          <w:rFonts w:cs="Open Sans"/>
          <w:szCs w:val="20"/>
        </w:rPr>
        <w:t xml:space="preserve"> </w:t>
      </w:r>
    </w:p>
    <w:p w14:paraId="658CCCF4" w14:textId="77777777" w:rsidR="00E56CC4" w:rsidRPr="00B83768" w:rsidRDefault="00E56CC4" w:rsidP="00E56CC4">
      <w:pPr>
        <w:rPr>
          <w:rFonts w:cs="Open Sans"/>
          <w:sz w:val="18"/>
          <w:szCs w:val="18"/>
        </w:rPr>
      </w:pPr>
      <w:r w:rsidRPr="00B83768">
        <w:rPr>
          <w:rFonts w:cs="Open Sans"/>
          <w:sz w:val="18"/>
          <w:szCs w:val="18"/>
        </w:rPr>
        <w:t>***</w:t>
      </w:r>
    </w:p>
    <w:p w14:paraId="659FA80C" w14:textId="77777777" w:rsidR="00E56CC4" w:rsidRPr="00660600" w:rsidRDefault="00E56CC4" w:rsidP="00E56CC4">
      <w:pPr>
        <w:rPr>
          <w:rFonts w:cs="Open Sans"/>
          <w:b/>
          <w:szCs w:val="20"/>
        </w:rPr>
      </w:pPr>
      <w:r w:rsidRPr="00660600">
        <w:rPr>
          <w:rFonts w:cs="Open Sans"/>
          <w:b/>
          <w:szCs w:val="20"/>
        </w:rPr>
        <w:t>Pressekontakt:</w:t>
      </w:r>
    </w:p>
    <w:p w14:paraId="38FEB46B" w14:textId="77777777" w:rsidR="00E56CC4" w:rsidRPr="00660600" w:rsidRDefault="00E56CC4" w:rsidP="00E56CC4">
      <w:pPr>
        <w:rPr>
          <w:rFonts w:cs="Open Sans"/>
          <w:szCs w:val="20"/>
        </w:rPr>
      </w:pPr>
      <w:bookmarkStart w:id="0" w:name="_Hlk90369613"/>
      <w:r w:rsidRPr="00660600">
        <w:rPr>
          <w:rFonts w:cs="Open Sans"/>
          <w:szCs w:val="20"/>
        </w:rPr>
        <w:t>Dr. Thomas Wendt</w:t>
      </w:r>
    </w:p>
    <w:p w14:paraId="1E5C4178" w14:textId="77777777" w:rsidR="00E56CC4" w:rsidRPr="00660600" w:rsidRDefault="00E56CC4" w:rsidP="00E56CC4">
      <w:pPr>
        <w:rPr>
          <w:rFonts w:cs="Open Sans"/>
          <w:szCs w:val="20"/>
        </w:rPr>
      </w:pPr>
      <w:r w:rsidRPr="00660600">
        <w:rPr>
          <w:rFonts w:cs="Open Sans"/>
          <w:szCs w:val="20"/>
        </w:rPr>
        <w:t>experimenta gGmbH</w:t>
      </w:r>
    </w:p>
    <w:p w14:paraId="54484ED7" w14:textId="77777777" w:rsidR="00E56CC4" w:rsidRPr="00660600" w:rsidRDefault="00A15C56" w:rsidP="00E56CC4">
      <w:pPr>
        <w:rPr>
          <w:rFonts w:cs="Open Sans"/>
          <w:szCs w:val="20"/>
        </w:rPr>
      </w:pPr>
      <w:hyperlink r:id="rId7" w:history="1">
        <w:r w:rsidR="00E56CC4" w:rsidRPr="00660600">
          <w:rPr>
            <w:rStyle w:val="Hyperlink"/>
            <w:rFonts w:cs="Open Sans"/>
            <w:szCs w:val="20"/>
          </w:rPr>
          <w:t>thomas.wendt@experimenta.science</w:t>
        </w:r>
      </w:hyperlink>
      <w:r w:rsidR="00E56CC4" w:rsidRPr="00660600">
        <w:rPr>
          <w:rFonts w:cs="Open Sans"/>
          <w:szCs w:val="20"/>
        </w:rPr>
        <w:br/>
        <w:t>Tel.: 07131.88795-302</w:t>
      </w:r>
    </w:p>
    <w:bookmarkEnd w:id="0"/>
    <w:p w14:paraId="16CBA561" w14:textId="61443C0B" w:rsidR="000D04D7" w:rsidRPr="00660600" w:rsidRDefault="000D04D7" w:rsidP="00E56CC4">
      <w:pPr>
        <w:rPr>
          <w:rFonts w:cs="Open Sans"/>
          <w:szCs w:val="20"/>
        </w:rPr>
      </w:pPr>
    </w:p>
    <w:sectPr w:rsidR="000D04D7" w:rsidRPr="00660600" w:rsidSect="000D15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345" w:right="3969" w:bottom="73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3BD49" w14:textId="77777777" w:rsidR="00E56CC4" w:rsidRDefault="00E56CC4" w:rsidP="00C63098">
      <w:r>
        <w:separator/>
      </w:r>
    </w:p>
  </w:endnote>
  <w:endnote w:type="continuationSeparator" w:id="0">
    <w:p w14:paraId="22D9F656" w14:textId="77777777" w:rsidR="00E56CC4" w:rsidRDefault="00E56CC4" w:rsidP="00C63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F536D5C-A5DA-4D27-8066-E470A6050F3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F45E2FB5-4129-4A05-BED3-2FEFF9814538}"/>
    <w:embedBold r:id="rId3" w:fontKey="{225D7248-4CA3-487F-95D9-464FF4A742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213936A-93A0-4795-8884-3E5D250F8B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FD555A1-8A50-4B1D-A09E-F07771BC58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F78D9" w14:textId="77777777" w:rsidR="000376C4" w:rsidRDefault="000376C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243DD" w14:textId="77777777" w:rsidR="000376C4" w:rsidRDefault="000376C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5EE3A" w14:textId="77777777" w:rsidR="000376C4" w:rsidRDefault="000376C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DE73A" w14:textId="77777777" w:rsidR="00E56CC4" w:rsidRDefault="00E56CC4" w:rsidP="00C63098">
      <w:r>
        <w:separator/>
      </w:r>
    </w:p>
  </w:footnote>
  <w:footnote w:type="continuationSeparator" w:id="0">
    <w:p w14:paraId="689043BA" w14:textId="77777777" w:rsidR="00E56CC4" w:rsidRDefault="00E56CC4" w:rsidP="00C63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A2ABF" w14:textId="77777777" w:rsidR="000376C4" w:rsidRDefault="000376C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20CA" w14:textId="77777777" w:rsidR="00C63098" w:rsidRDefault="0091290E">
    <w:pPr>
      <w:pStyle w:val="Kopfzeile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1493303B" wp14:editId="6DAE13A2">
          <wp:simplePos x="0" y="0"/>
          <wp:positionH relativeFrom="page">
            <wp:posOffset>0</wp:posOffset>
          </wp:positionH>
          <wp:positionV relativeFrom="page">
            <wp:posOffset>13093</wp:posOffset>
          </wp:positionV>
          <wp:extent cx="7527367" cy="10644651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367" cy="10644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A3776" w14:textId="77777777" w:rsidR="000376C4" w:rsidRDefault="000376C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CC4"/>
    <w:rsid w:val="000376C4"/>
    <w:rsid w:val="00067F3A"/>
    <w:rsid w:val="00076FFA"/>
    <w:rsid w:val="0009168E"/>
    <w:rsid w:val="000A1D64"/>
    <w:rsid w:val="000D04D7"/>
    <w:rsid w:val="000D15D6"/>
    <w:rsid w:val="000D3ED7"/>
    <w:rsid w:val="00110918"/>
    <w:rsid w:val="0019194C"/>
    <w:rsid w:val="001C3A2F"/>
    <w:rsid w:val="00210A50"/>
    <w:rsid w:val="00262F19"/>
    <w:rsid w:val="0031282C"/>
    <w:rsid w:val="003652BD"/>
    <w:rsid w:val="003A253E"/>
    <w:rsid w:val="003A526A"/>
    <w:rsid w:val="003E760C"/>
    <w:rsid w:val="00412EF6"/>
    <w:rsid w:val="004237B6"/>
    <w:rsid w:val="00424EFD"/>
    <w:rsid w:val="00437AE5"/>
    <w:rsid w:val="0048233C"/>
    <w:rsid w:val="004F0191"/>
    <w:rsid w:val="00635007"/>
    <w:rsid w:val="00660600"/>
    <w:rsid w:val="00661984"/>
    <w:rsid w:val="00664A3F"/>
    <w:rsid w:val="006A7B04"/>
    <w:rsid w:val="00732662"/>
    <w:rsid w:val="0079164A"/>
    <w:rsid w:val="007C7EEC"/>
    <w:rsid w:val="007F65EB"/>
    <w:rsid w:val="00875CA6"/>
    <w:rsid w:val="00875E9A"/>
    <w:rsid w:val="008A3A07"/>
    <w:rsid w:val="008D07D2"/>
    <w:rsid w:val="0091290E"/>
    <w:rsid w:val="009167FF"/>
    <w:rsid w:val="00936241"/>
    <w:rsid w:val="009615C2"/>
    <w:rsid w:val="009A0675"/>
    <w:rsid w:val="009A54F6"/>
    <w:rsid w:val="009F2C0F"/>
    <w:rsid w:val="009F46EA"/>
    <w:rsid w:val="00A15C56"/>
    <w:rsid w:val="00A73C1D"/>
    <w:rsid w:val="00A870AD"/>
    <w:rsid w:val="00AA0E18"/>
    <w:rsid w:val="00AA3724"/>
    <w:rsid w:val="00B31BAC"/>
    <w:rsid w:val="00B46F6F"/>
    <w:rsid w:val="00B83768"/>
    <w:rsid w:val="00B90A88"/>
    <w:rsid w:val="00BB6718"/>
    <w:rsid w:val="00BC0215"/>
    <w:rsid w:val="00BD17A6"/>
    <w:rsid w:val="00BD768B"/>
    <w:rsid w:val="00C07D02"/>
    <w:rsid w:val="00C141B6"/>
    <w:rsid w:val="00C553B4"/>
    <w:rsid w:val="00C63098"/>
    <w:rsid w:val="00CA190F"/>
    <w:rsid w:val="00CB72FE"/>
    <w:rsid w:val="00CD3038"/>
    <w:rsid w:val="00D10857"/>
    <w:rsid w:val="00D7155E"/>
    <w:rsid w:val="00D9029F"/>
    <w:rsid w:val="00DE2AAB"/>
    <w:rsid w:val="00DE6278"/>
    <w:rsid w:val="00DF7C2D"/>
    <w:rsid w:val="00E40B02"/>
    <w:rsid w:val="00E56CC4"/>
    <w:rsid w:val="00E5735D"/>
    <w:rsid w:val="00E66D45"/>
    <w:rsid w:val="00E95E40"/>
    <w:rsid w:val="00F12E49"/>
    <w:rsid w:val="00F135C7"/>
    <w:rsid w:val="00F649D4"/>
    <w:rsid w:val="00F71C22"/>
    <w:rsid w:val="00FC6C1A"/>
    <w:rsid w:val="00FD766C"/>
    <w:rsid w:val="00FF3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038D10"/>
  <w14:defaultImageDpi w14:val="330"/>
  <w15:chartTrackingRefBased/>
  <w15:docId w15:val="{7031F433-8D00-4863-B385-52CF5D7B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56CC4"/>
    <w:pPr>
      <w:spacing w:line="280" w:lineRule="exact"/>
    </w:pPr>
    <w:rPr>
      <w:rFonts w:ascii="Open Sans" w:hAnsi="Open Sans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63098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KopfzeileZchn">
    <w:name w:val="Kopfzeile Zchn"/>
    <w:basedOn w:val="Absatz-Standardschriftart"/>
    <w:link w:val="Kopfzeile"/>
    <w:uiPriority w:val="99"/>
    <w:rsid w:val="00C63098"/>
  </w:style>
  <w:style w:type="paragraph" w:styleId="Fuzeile">
    <w:name w:val="footer"/>
    <w:basedOn w:val="Standard"/>
    <w:link w:val="FuzeileZchn"/>
    <w:uiPriority w:val="99"/>
    <w:unhideWhenUsed/>
    <w:rsid w:val="00C63098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FuzeileZchn">
    <w:name w:val="Fußzeile Zchn"/>
    <w:basedOn w:val="Absatz-Standardschriftart"/>
    <w:link w:val="Fuzeile"/>
    <w:uiPriority w:val="99"/>
    <w:rsid w:val="00C6309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309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C6309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E56CC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1C2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D17A6"/>
    <w:rPr>
      <w:color w:val="954F72" w:themeColor="followedHyperlink"/>
      <w:u w:val="single"/>
    </w:rPr>
  </w:style>
  <w:style w:type="paragraph" w:styleId="berarbeitung">
    <w:name w:val="Revision"/>
    <w:hidden/>
    <w:uiPriority w:val="71"/>
    <w:rsid w:val="00AA3724"/>
    <w:rPr>
      <w:rFonts w:ascii="Open Sans" w:hAnsi="Open Sans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A372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A3724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A3724"/>
    <w:rPr>
      <w:rFonts w:ascii="Open Sans" w:hAnsi="Open San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A37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A3724"/>
    <w:rPr>
      <w:rFonts w:ascii="Open Sans" w:hAnsi="Open San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thomas.wendt@experimenta.science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ur04.safelinks.protection.outlook.com/?url=https%3A%2F%2Fwww.jugend-forscht-bw.de%2Fshort-1&amp;data=05%7C02%7CThomas.Rauh%40experimenta.science%7Cf50d814a252a4dde32d508dc41bd6a56%7Cfc8c23830f534ef6be76314669b4c5e2%7C0%7C0%7C638457528992720723%7CUnknown%7CTWFpbGZsb3d8eyJWIjoiMC4wLjAwMDAiLCJQIjoiV2luMzIiLCJBTiI6Ik1haWwiLCJXVCI6Mn0%3D%7C0%7C%7C%7C&amp;sdata=64to7SSTnXFPX9v6I06xmUbOISfBJesSRdK2%2FRWojAg%3D&amp;reserved=0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40_Verwaltung\43_Markenmanagement\01_Grafik\PR\Pressemeldungen\Jugend%20forscht_LW\LW%202024\Briefpapier_LaWe_2024_20231117_ohneKopf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Briefpapier_LaWe_2024_20231117_ohneKopf</Template>
  <TotalTime>0</TotalTime>
  <Pages>2</Pages>
  <Words>605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Rauh, Thomas</dc:creator>
  <cp:keywords/>
  <dc:description/>
  <cp:lastModifiedBy>Rauh, Thomas</cp:lastModifiedBy>
  <cp:revision>12</cp:revision>
  <cp:lastPrinted>2024-03-12T09:18:00Z</cp:lastPrinted>
  <dcterms:created xsi:type="dcterms:W3CDTF">2024-03-08T09:55:00Z</dcterms:created>
  <dcterms:modified xsi:type="dcterms:W3CDTF">2024-03-12T09:19:00Z</dcterms:modified>
</cp:coreProperties>
</file>